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C56" w:rsidRDefault="00FC5C56" w:rsidP="005024BA">
      <w:pPr>
        <w:jc w:val="both"/>
        <w:rPr>
          <w:rFonts w:ascii="Arial" w:hAnsi="Arial" w:cs="Arial"/>
          <w:sz w:val="32"/>
          <w:szCs w:val="32"/>
        </w:rPr>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0" o:spid="_x0000_s1026" type="#_x0000_t75" alt="Drapo2Nations.jpg" style="position:absolute;left:0;text-align:left;margin-left:151.1pt;margin-top:-.5pt;width:248.8pt;height:165.95pt;z-index:251646464;visibility:visible;mso-position-horizontal-relative:margin;mso-position-vertical-relative:margin">
            <v:imagedata r:id="rId7" o:title=""/>
            <w10:wrap type="square" anchorx="margin" anchory="margin"/>
          </v:shape>
        </w:pict>
      </w:r>
      <w:r w:rsidRPr="005024BA">
        <w:rPr>
          <w:rFonts w:ascii="Arial" w:hAnsi="Arial" w:cs="Arial"/>
          <w:sz w:val="32"/>
          <w:szCs w:val="32"/>
        </w:rPr>
        <w:tab/>
      </w:r>
      <w:r w:rsidRPr="005024BA">
        <w:rPr>
          <w:rFonts w:ascii="Arial" w:hAnsi="Arial" w:cs="Arial"/>
          <w:sz w:val="32"/>
          <w:szCs w:val="32"/>
        </w:rPr>
        <w:tab/>
      </w:r>
      <w:r w:rsidRPr="005024BA">
        <w:rPr>
          <w:rFonts w:ascii="Arial" w:hAnsi="Arial" w:cs="Arial"/>
          <w:sz w:val="32"/>
          <w:szCs w:val="32"/>
        </w:rPr>
        <w:tab/>
      </w:r>
      <w:r w:rsidRPr="005024BA">
        <w:rPr>
          <w:rFonts w:ascii="Arial" w:hAnsi="Arial" w:cs="Arial"/>
          <w:sz w:val="32"/>
          <w:szCs w:val="32"/>
        </w:rPr>
        <w:tab/>
      </w:r>
    </w:p>
    <w:p w:rsidR="00FC5C56" w:rsidRDefault="00FC5C56" w:rsidP="005024BA">
      <w:pPr>
        <w:jc w:val="both"/>
        <w:rPr>
          <w:rFonts w:ascii="Arial" w:hAnsi="Arial" w:cs="Arial"/>
          <w:sz w:val="32"/>
          <w:szCs w:val="32"/>
        </w:rPr>
      </w:pPr>
    </w:p>
    <w:p w:rsidR="00FC5C56" w:rsidRDefault="00FC5C56" w:rsidP="005024BA">
      <w:pPr>
        <w:jc w:val="both"/>
        <w:rPr>
          <w:rFonts w:ascii="Arial" w:hAnsi="Arial" w:cs="Arial"/>
          <w:sz w:val="32"/>
          <w:szCs w:val="32"/>
        </w:rPr>
      </w:pPr>
    </w:p>
    <w:p w:rsidR="00FC5C56" w:rsidRDefault="00FC5C56" w:rsidP="005024BA">
      <w:pPr>
        <w:jc w:val="both"/>
        <w:rPr>
          <w:rFonts w:ascii="Arial" w:hAnsi="Arial" w:cs="Arial"/>
          <w:sz w:val="32"/>
          <w:szCs w:val="32"/>
        </w:rPr>
      </w:pPr>
    </w:p>
    <w:p w:rsidR="00FC5C56" w:rsidRDefault="00FC5C56" w:rsidP="005024BA">
      <w:pPr>
        <w:jc w:val="both"/>
        <w:rPr>
          <w:rFonts w:ascii="Arial" w:hAnsi="Arial" w:cs="Arial"/>
          <w:sz w:val="32"/>
          <w:szCs w:val="32"/>
        </w:rPr>
      </w:pPr>
    </w:p>
    <w:p w:rsidR="00FC5C56" w:rsidRDefault="00FC5C56" w:rsidP="005024BA">
      <w:pPr>
        <w:jc w:val="both"/>
        <w:rPr>
          <w:rFonts w:ascii="Arial" w:hAnsi="Arial" w:cs="Arial"/>
          <w:sz w:val="32"/>
          <w:szCs w:val="32"/>
        </w:rPr>
      </w:pPr>
    </w:p>
    <w:p w:rsidR="00FC5C56" w:rsidRDefault="00FC5C56" w:rsidP="000906DC">
      <w:pPr>
        <w:spacing w:after="0" w:line="240" w:lineRule="auto"/>
        <w:jc w:val="both"/>
        <w:rPr>
          <w:rFonts w:cs="Arial"/>
          <w:b/>
        </w:rPr>
      </w:pPr>
      <w:r>
        <w:rPr>
          <w:rFonts w:cs="Arial"/>
          <w:b/>
        </w:rPr>
        <w:t xml:space="preserve"> « Bonjours » </w:t>
      </w:r>
      <w:r w:rsidRPr="006969C0">
        <w:rPr>
          <w:rFonts w:cs="Arial"/>
          <w:b/>
        </w:rPr>
        <w:t>à toutes et à tous</w:t>
      </w:r>
      <w:r>
        <w:rPr>
          <w:rFonts w:cs="Arial"/>
          <w:b/>
        </w:rPr>
        <w:t>!</w:t>
      </w:r>
    </w:p>
    <w:p w:rsidR="00FC5C56" w:rsidRPr="006969C0" w:rsidRDefault="00FC5C56" w:rsidP="000906DC">
      <w:pPr>
        <w:spacing w:after="0" w:line="240" w:lineRule="auto"/>
        <w:jc w:val="both"/>
        <w:rPr>
          <w:rFonts w:cs="Arial"/>
          <w:b/>
        </w:rPr>
      </w:pPr>
    </w:p>
    <w:p w:rsidR="00FC5C56" w:rsidRDefault="00FC5C56" w:rsidP="000906DC">
      <w:pPr>
        <w:spacing w:after="0" w:line="240" w:lineRule="auto"/>
        <w:jc w:val="both"/>
        <w:rPr>
          <w:rFonts w:cs="Arial"/>
          <w:b/>
        </w:rPr>
      </w:pPr>
      <w:r w:rsidRPr="006969C0">
        <w:rPr>
          <w:rFonts w:cs="Arial"/>
          <w:b/>
        </w:rPr>
        <w:t>Dans le cadre d’un partenariat culturel, « </w:t>
      </w:r>
      <w:r w:rsidRPr="006969C0">
        <w:rPr>
          <w:rFonts w:cs="Arial"/>
          <w:b/>
          <w:caps/>
        </w:rPr>
        <w:t>Deux Nations Une Fête</w:t>
      </w:r>
      <w:r w:rsidRPr="006969C0">
        <w:rPr>
          <w:rFonts w:cs="Arial"/>
          <w:b/>
        </w:rPr>
        <w:t> » regroupe « le Festival Historique de Cacouna » (1</w:t>
      </w:r>
      <w:r w:rsidRPr="006969C0">
        <w:rPr>
          <w:rFonts w:cs="Arial"/>
          <w:b/>
          <w:vertAlign w:val="superscript"/>
        </w:rPr>
        <w:t>ière</w:t>
      </w:r>
      <w:r w:rsidRPr="006969C0">
        <w:rPr>
          <w:rFonts w:cs="Arial"/>
          <w:b/>
        </w:rPr>
        <w:t xml:space="preserve"> édition) et  le Pow Wow « Rassemblement de la route des Sauvages » (4</w:t>
      </w:r>
      <w:r w:rsidRPr="006969C0">
        <w:rPr>
          <w:rFonts w:cs="Arial"/>
          <w:b/>
          <w:vertAlign w:val="superscript"/>
        </w:rPr>
        <w:t>ième</w:t>
      </w:r>
      <w:r w:rsidRPr="006969C0">
        <w:rPr>
          <w:rFonts w:cs="Arial"/>
          <w:b/>
        </w:rPr>
        <w:t xml:space="preserve"> édition). Ces deux év</w:t>
      </w:r>
      <w:r>
        <w:rPr>
          <w:rFonts w:cs="Arial"/>
          <w:b/>
        </w:rPr>
        <w:t>è</w:t>
      </w:r>
      <w:r w:rsidRPr="006969C0">
        <w:rPr>
          <w:rFonts w:cs="Arial"/>
          <w:b/>
        </w:rPr>
        <w:t xml:space="preserve">nements se dérouleront simultanément sur le territoire de la municipalité de Cacouna et dans la communauté de la Première Nation Malécite, dans le secteur Fontaine Claire, au bas de la rue du Quai. </w:t>
      </w:r>
    </w:p>
    <w:p w:rsidR="00FC5C56" w:rsidRDefault="00FC5C56" w:rsidP="000906DC">
      <w:pPr>
        <w:spacing w:after="0" w:line="240" w:lineRule="auto"/>
        <w:jc w:val="both"/>
        <w:rPr>
          <w:rFonts w:cs="Arial"/>
          <w:b/>
        </w:rPr>
      </w:pPr>
    </w:p>
    <w:p w:rsidR="00FC5C56" w:rsidRDefault="00FC5C56" w:rsidP="00C93462">
      <w:pPr>
        <w:jc w:val="both"/>
        <w:rPr>
          <w:rFonts w:cs="Arial"/>
        </w:rPr>
      </w:pPr>
      <w:r w:rsidRPr="00C93462">
        <w:rPr>
          <w:rFonts w:cs="Arial"/>
        </w:rPr>
        <w:t>Cet évènement a pour but de</w:t>
      </w:r>
      <w:r>
        <w:rPr>
          <w:rFonts w:cs="Arial"/>
        </w:rPr>
        <w:t> :</w:t>
      </w:r>
    </w:p>
    <w:p w:rsidR="00FC5C56" w:rsidRPr="00A24242" w:rsidRDefault="00FC5C56" w:rsidP="00A24242">
      <w:pPr>
        <w:pStyle w:val="ListParagraph"/>
        <w:numPr>
          <w:ilvl w:val="0"/>
          <w:numId w:val="2"/>
        </w:numPr>
        <w:jc w:val="both"/>
        <w:rPr>
          <w:rFonts w:cs="Arial"/>
        </w:rPr>
      </w:pPr>
      <w:r w:rsidRPr="00A24242">
        <w:rPr>
          <w:rFonts w:cs="Arial"/>
        </w:rPr>
        <w:t>Rassembler des artistes autochtones et allochtones, faire la promotion et la diffusion de la culture et du patrimoine;</w:t>
      </w:r>
    </w:p>
    <w:p w:rsidR="00FC5C56" w:rsidRPr="00A24242" w:rsidRDefault="00FC5C56" w:rsidP="00A24242">
      <w:pPr>
        <w:pStyle w:val="ListParagraph"/>
        <w:numPr>
          <w:ilvl w:val="0"/>
          <w:numId w:val="2"/>
        </w:numPr>
        <w:jc w:val="both"/>
        <w:rPr>
          <w:rFonts w:cs="Arial"/>
        </w:rPr>
      </w:pPr>
      <w:r w:rsidRPr="00A24242">
        <w:rPr>
          <w:rFonts w:cs="Arial"/>
        </w:rPr>
        <w:t xml:space="preserve">Favoriser les échanges et les connaissances entre les artistes et artisans tout en faisant la diffusion de leurs œuvres. Les visiteurs découvriront des artistes et </w:t>
      </w:r>
      <w:r>
        <w:rPr>
          <w:rFonts w:cs="Arial"/>
        </w:rPr>
        <w:t xml:space="preserve">artisans soucieux de démontrer  </w:t>
      </w:r>
      <w:r w:rsidRPr="00A24242">
        <w:rPr>
          <w:rFonts w:cs="Arial"/>
        </w:rPr>
        <w:t>leur savoir-faire,  partager leur culture et leurs traditions;</w:t>
      </w:r>
    </w:p>
    <w:p w:rsidR="00FC5C56" w:rsidRPr="00A24242" w:rsidRDefault="00FC5C56" w:rsidP="00A24242">
      <w:pPr>
        <w:pStyle w:val="ListParagraph"/>
        <w:numPr>
          <w:ilvl w:val="0"/>
          <w:numId w:val="2"/>
        </w:numPr>
        <w:jc w:val="both"/>
        <w:rPr>
          <w:rFonts w:cs="Arial"/>
        </w:rPr>
      </w:pPr>
      <w:r w:rsidRPr="00A24242">
        <w:rPr>
          <w:rFonts w:cs="Arial"/>
        </w:rPr>
        <w:t>Participer à un év</w:t>
      </w:r>
      <w:r>
        <w:rPr>
          <w:rFonts w:cs="Arial"/>
        </w:rPr>
        <w:t>è</w:t>
      </w:r>
      <w:r w:rsidRPr="00A24242">
        <w:rPr>
          <w:rFonts w:cs="Arial"/>
        </w:rPr>
        <w:t>nement rassembleur;</w:t>
      </w:r>
    </w:p>
    <w:p w:rsidR="00FC5C56" w:rsidRPr="00A24242" w:rsidRDefault="00FC5C56" w:rsidP="00A24242">
      <w:pPr>
        <w:pStyle w:val="ListParagraph"/>
        <w:numPr>
          <w:ilvl w:val="0"/>
          <w:numId w:val="2"/>
        </w:numPr>
        <w:jc w:val="both"/>
        <w:rPr>
          <w:rFonts w:cs="Arial"/>
        </w:rPr>
      </w:pPr>
      <w:r w:rsidRPr="00A24242">
        <w:rPr>
          <w:rFonts w:cs="Arial"/>
        </w:rPr>
        <w:t>Remonter le temps et partager l’histoire.</w:t>
      </w:r>
    </w:p>
    <w:p w:rsidR="00FC5C56" w:rsidRDefault="00FC5C56" w:rsidP="00A24242">
      <w:pPr>
        <w:jc w:val="both"/>
        <w:rPr>
          <w:rFonts w:cs="Arial"/>
        </w:rPr>
      </w:pPr>
      <w:r w:rsidRPr="00C93462">
        <w:rPr>
          <w:rFonts w:cs="Arial"/>
        </w:rPr>
        <w:t xml:space="preserve">Sur place, des activités telles que : une dégustation de gibier cuit sur feu de bois, des kiosques </w:t>
      </w:r>
      <w:r>
        <w:rPr>
          <w:rFonts w:cs="Arial"/>
        </w:rPr>
        <w:t>d’artisanat</w:t>
      </w:r>
      <w:r w:rsidRPr="00C93462">
        <w:rPr>
          <w:rFonts w:cs="Arial"/>
        </w:rPr>
        <w:t xml:space="preserve">, </w:t>
      </w:r>
      <w:r>
        <w:rPr>
          <w:rFonts w:cs="Arial"/>
        </w:rPr>
        <w:t>une conférence</w:t>
      </w:r>
      <w:r w:rsidRPr="00C93462">
        <w:rPr>
          <w:rFonts w:cs="Arial"/>
        </w:rPr>
        <w:t xml:space="preserve">. </w:t>
      </w:r>
      <w:r>
        <w:rPr>
          <w:rFonts w:cs="Arial"/>
        </w:rPr>
        <w:t>Venez découvrir les mœurs des premiers habitants. Venez assister à d</w:t>
      </w:r>
      <w:r w:rsidRPr="00C93462">
        <w:rPr>
          <w:rFonts w:cs="Arial"/>
        </w:rPr>
        <w:t xml:space="preserve">es démonstrations de </w:t>
      </w:r>
      <w:r>
        <w:rPr>
          <w:rFonts w:cs="Arial"/>
        </w:rPr>
        <w:t>sculpture de pierre de savon et bois. Venez participer à une chasse au trésor, découvrir les plantes des bois et faire un parcours en voiture à cheval. Assistez à une soirée de Contes et Légendes (un conteur allochtone et un conteur autochtone).</w:t>
      </w:r>
    </w:p>
    <w:p w:rsidR="00FC5C56" w:rsidRDefault="00FC5C56" w:rsidP="00A24242">
      <w:pPr>
        <w:jc w:val="both"/>
        <w:rPr>
          <w:rFonts w:cs="Arial"/>
        </w:rPr>
      </w:pPr>
      <w:r>
        <w:rPr>
          <w:rFonts w:cs="Arial"/>
        </w:rPr>
        <w:t>S</w:t>
      </w:r>
      <w:r w:rsidRPr="00C93462">
        <w:rPr>
          <w:rFonts w:cs="Arial"/>
        </w:rPr>
        <w:t>ur place un petit comptoir de vente de nourriture traditionnelle</w:t>
      </w:r>
      <w:r>
        <w:rPr>
          <w:rFonts w:cs="Arial"/>
        </w:rPr>
        <w:t xml:space="preserve"> adaptée de façon contemporaine : </w:t>
      </w:r>
      <w:r>
        <w:rPr>
          <w:rFonts w:cs="Arial"/>
          <w:i/>
        </w:rPr>
        <w:t>B</w:t>
      </w:r>
      <w:r w:rsidRPr="00C93462">
        <w:rPr>
          <w:rFonts w:cs="Arial"/>
          <w:i/>
        </w:rPr>
        <w:t>lé d’inde</w:t>
      </w:r>
      <w:r w:rsidRPr="00C93462">
        <w:rPr>
          <w:rFonts w:cs="Arial"/>
        </w:rPr>
        <w:t xml:space="preserve">, </w:t>
      </w:r>
      <w:r>
        <w:rPr>
          <w:rFonts w:cs="Arial"/>
          <w:i/>
        </w:rPr>
        <w:t>bourguignon d’orignal et de castor, chili au chevreuil et dégustation d’oursins.</w:t>
      </w:r>
    </w:p>
    <w:p w:rsidR="00FC5C56" w:rsidRPr="00C93462" w:rsidRDefault="00FC5C56" w:rsidP="00A24242">
      <w:pPr>
        <w:jc w:val="both"/>
        <w:rPr>
          <w:rFonts w:cs="Arial"/>
        </w:rPr>
      </w:pPr>
      <w:r w:rsidRPr="00C93462">
        <w:rPr>
          <w:rFonts w:cs="Arial"/>
        </w:rPr>
        <w:t xml:space="preserve">Tout un monde à découvrir en </w:t>
      </w:r>
      <w:r>
        <w:rPr>
          <w:rFonts w:cs="Arial"/>
        </w:rPr>
        <w:t>trois</w:t>
      </w:r>
      <w:r w:rsidRPr="00C93462">
        <w:rPr>
          <w:rFonts w:cs="Arial"/>
        </w:rPr>
        <w:t xml:space="preserve"> jours, pour une sortie familiale et éducative. Bienvenue à tous. L’entrée sur le site est gratuite, de même que toutes les animations et activités</w:t>
      </w:r>
      <w:r>
        <w:rPr>
          <w:rFonts w:cs="Arial"/>
        </w:rPr>
        <w:t xml:space="preserve"> (excepté parcours en voiture à cheval (3 $) Soirée Contes et légendes (10 $)</w:t>
      </w:r>
      <w:r w:rsidRPr="00C93462">
        <w:rPr>
          <w:rFonts w:cs="Arial"/>
        </w:rPr>
        <w:t xml:space="preserve">. Le « rassemblement » aura lieu même en cas de pluie. </w:t>
      </w:r>
    </w:p>
    <w:p w:rsidR="00FC5C56" w:rsidRPr="00C93462" w:rsidRDefault="00FC5C56" w:rsidP="00D272C1">
      <w:pPr>
        <w:spacing w:after="0"/>
        <w:jc w:val="both"/>
        <w:rPr>
          <w:rFonts w:cs="Arial"/>
        </w:rPr>
      </w:pPr>
      <w:r w:rsidRPr="00C93462">
        <w:rPr>
          <w:rFonts w:cs="Arial"/>
        </w:rPr>
        <w:t>Fabienne Gingras</w:t>
      </w:r>
    </w:p>
    <w:p w:rsidR="00FC5C56" w:rsidRPr="00C93462" w:rsidRDefault="00FC5C56" w:rsidP="00D272C1">
      <w:pPr>
        <w:spacing w:after="0"/>
        <w:jc w:val="both"/>
        <w:rPr>
          <w:rFonts w:cs="Arial"/>
        </w:rPr>
      </w:pPr>
      <w:r w:rsidRPr="00C93462">
        <w:rPr>
          <w:rFonts w:cs="Arial"/>
        </w:rPr>
        <w:t>Coordon</w:t>
      </w:r>
      <w:r>
        <w:rPr>
          <w:rFonts w:cs="Arial"/>
        </w:rPr>
        <w:t>n</w:t>
      </w:r>
      <w:r w:rsidRPr="00C93462">
        <w:rPr>
          <w:rFonts w:cs="Arial"/>
        </w:rPr>
        <w:t>atrice des activités culturelles</w:t>
      </w:r>
    </w:p>
    <w:p w:rsidR="00FC5C56" w:rsidRPr="00C93462" w:rsidRDefault="00FC5C56" w:rsidP="00D272C1">
      <w:pPr>
        <w:spacing w:after="0"/>
        <w:jc w:val="both"/>
        <w:rPr>
          <w:rFonts w:cs="Arial"/>
        </w:rPr>
      </w:pPr>
      <w:r w:rsidRPr="00C93462">
        <w:rPr>
          <w:rFonts w:cs="Arial"/>
        </w:rPr>
        <w:t>Pour la Première Nation Malécite de Viger</w:t>
      </w:r>
    </w:p>
    <w:p w:rsidR="00FC5C56" w:rsidRDefault="00FC5C56" w:rsidP="00650372">
      <w:pPr>
        <w:spacing w:after="0"/>
        <w:jc w:val="both"/>
        <w:rPr>
          <w:rFonts w:cs="Arial"/>
        </w:rPr>
      </w:pPr>
      <w:r w:rsidRPr="00C93462">
        <w:rPr>
          <w:rFonts w:cs="Arial"/>
        </w:rPr>
        <w:t>418.860.239</w:t>
      </w:r>
      <w:r>
        <w:rPr>
          <w:rFonts w:cs="Arial"/>
        </w:rPr>
        <w:t>3</w:t>
      </w:r>
    </w:p>
    <w:p w:rsidR="00FC5C56" w:rsidRDefault="00FC5C56" w:rsidP="00650372">
      <w:pPr>
        <w:spacing w:after="0"/>
        <w:jc w:val="both"/>
        <w:rPr>
          <w:rFonts w:cs="Arial"/>
        </w:rPr>
        <w:sectPr w:rsidR="00FC5C56" w:rsidSect="00DE5632">
          <w:footerReference w:type="default" r:id="rId8"/>
          <w:pgSz w:w="12240" w:h="15840"/>
          <w:pgMar w:top="720" w:right="720" w:bottom="720" w:left="720" w:header="708" w:footer="423" w:gutter="0"/>
          <w:cols w:space="708"/>
          <w:docGrid w:linePitch="360"/>
        </w:sectPr>
      </w:pPr>
    </w:p>
    <w:p w:rsidR="00FC5C56" w:rsidRDefault="00FC5C56" w:rsidP="00590F27">
      <w:pPr>
        <w:spacing w:after="0" w:line="240" w:lineRule="auto"/>
        <w:jc w:val="center"/>
        <w:rPr>
          <w:rFonts w:cs="Arial"/>
          <w:b/>
        </w:rPr>
      </w:pPr>
      <w:r>
        <w:rPr>
          <w:rFonts w:cs="Arial"/>
          <w:b/>
        </w:rPr>
        <w:t>‘’ORIGINES DE « DEUX NATIONS UNE FÊTE » À CACOUNA</w:t>
      </w:r>
      <w:r w:rsidRPr="00A24242">
        <w:rPr>
          <w:rFonts w:cs="Arial"/>
          <w:b/>
        </w:rPr>
        <w:t>”</w:t>
      </w:r>
      <w:r>
        <w:rPr>
          <w:rFonts w:cs="Arial"/>
          <w:b/>
        </w:rPr>
        <w:t>…</w:t>
      </w:r>
    </w:p>
    <w:p w:rsidR="00FC5C56" w:rsidRDefault="00FC5C56" w:rsidP="00590F27">
      <w:pPr>
        <w:spacing w:after="0" w:line="240" w:lineRule="auto"/>
        <w:jc w:val="both"/>
        <w:rPr>
          <w:rFonts w:cs="Arial"/>
          <w:b/>
        </w:rPr>
      </w:pPr>
    </w:p>
    <w:p w:rsidR="00FC5C56" w:rsidRDefault="00FC5C56" w:rsidP="00590F27">
      <w:pPr>
        <w:spacing w:after="0" w:line="240" w:lineRule="auto"/>
        <w:jc w:val="both"/>
        <w:rPr>
          <w:rFonts w:cs="Arial"/>
        </w:rPr>
      </w:pPr>
      <w:r>
        <w:rPr>
          <w:noProof/>
          <w:lang w:eastAsia="fr-CA"/>
        </w:rPr>
        <w:pict>
          <v:shape id="_x0000_s1027" type="#_x0000_t75" alt="Drapo2Nations.jpg" style="position:absolute;left:0;text-align:left;margin-left:-.4pt;margin-top:38.1pt;width:148.05pt;height:99.4pt;z-index:251648512;visibility:visible;mso-position-horizontal-relative:margin;mso-position-vertical-relative:margin">
            <v:imagedata r:id="rId7" o:title=""/>
            <w10:wrap type="square" anchorx="margin" anchory="margin"/>
          </v:shape>
        </w:pict>
      </w:r>
      <w:r w:rsidRPr="00590F27">
        <w:rPr>
          <w:rFonts w:cs="Arial"/>
          <w:b/>
        </w:rPr>
        <w:t>1994 – 1995 :</w:t>
      </w:r>
      <w:r>
        <w:rPr>
          <w:rFonts w:cs="Arial"/>
        </w:rPr>
        <w:t xml:space="preserve"> À l’époque de l’élaboration des </w:t>
      </w:r>
      <w:r w:rsidRPr="00590F27">
        <w:rPr>
          <w:rFonts w:cs="Arial"/>
          <w:b/>
          <w:i/>
        </w:rPr>
        <w:t>circuits patrimoniaux</w:t>
      </w:r>
      <w:r>
        <w:rPr>
          <w:rFonts w:cs="Arial"/>
        </w:rPr>
        <w:t xml:space="preserve"> de Cacouna, du dépliant et de la brochure d’accompagnement  et de la création du </w:t>
      </w:r>
      <w:r w:rsidRPr="00590F27">
        <w:rPr>
          <w:rFonts w:cs="Arial"/>
          <w:b/>
          <w:i/>
        </w:rPr>
        <w:t>Parc Fontaine Claire</w:t>
      </w:r>
      <w:r>
        <w:rPr>
          <w:rFonts w:cs="Arial"/>
        </w:rPr>
        <w:t xml:space="preserve">, le Comité socioculturel, en collaboration avec la Municipalité et plusieurs organismes de Cacouna, avait réalisé deux éditions des </w:t>
      </w:r>
      <w:r w:rsidRPr="00590F27">
        <w:rPr>
          <w:rFonts w:cs="Arial"/>
          <w:b/>
          <w:i/>
        </w:rPr>
        <w:t>Fêtes du patrimoine</w:t>
      </w:r>
      <w:r>
        <w:rPr>
          <w:rFonts w:cs="Arial"/>
        </w:rPr>
        <w:t xml:space="preserve">. Ces fêtes avaient connu un fort achalandage et cette thématique historique et patrimoniale a été grandement présente et mise en valeur dans l’organisation des </w:t>
      </w:r>
      <w:r w:rsidRPr="00590F27">
        <w:rPr>
          <w:rFonts w:cs="Arial"/>
          <w:b/>
          <w:i/>
        </w:rPr>
        <w:t>Fêtes de l’an 2000</w:t>
      </w:r>
      <w:r>
        <w:rPr>
          <w:rFonts w:cs="Arial"/>
        </w:rPr>
        <w:t xml:space="preserve">. </w:t>
      </w:r>
    </w:p>
    <w:p w:rsidR="00FC5C56" w:rsidRDefault="00FC5C56" w:rsidP="00590F27">
      <w:pPr>
        <w:spacing w:after="0" w:line="240" w:lineRule="auto"/>
        <w:jc w:val="both"/>
        <w:rPr>
          <w:rFonts w:cs="Arial"/>
        </w:rPr>
      </w:pPr>
    </w:p>
    <w:p w:rsidR="00FC5C56" w:rsidRPr="00590F27" w:rsidRDefault="00FC5C56" w:rsidP="00590F27">
      <w:pPr>
        <w:spacing w:after="0" w:line="240" w:lineRule="auto"/>
        <w:jc w:val="both"/>
        <w:rPr>
          <w:rFonts w:cs="Arial"/>
        </w:rPr>
      </w:pPr>
      <w:r w:rsidRPr="00590F27">
        <w:rPr>
          <w:rFonts w:cs="Arial"/>
          <w:b/>
        </w:rPr>
        <w:t>Septembre 2009</w:t>
      </w:r>
      <w:r>
        <w:rPr>
          <w:rFonts w:cs="Arial"/>
        </w:rPr>
        <w:t xml:space="preserve"> : Suite à une vaste consultation populaire, la Municipalité officialisait sa </w:t>
      </w:r>
      <w:r w:rsidRPr="00C822D8">
        <w:rPr>
          <w:rFonts w:cs="Arial"/>
          <w:b/>
          <w:i/>
        </w:rPr>
        <w:t>Politique Familiale Municipale</w:t>
      </w:r>
      <w:r>
        <w:rPr>
          <w:rFonts w:cs="Arial"/>
        </w:rPr>
        <w:t>. C’est à ce moment qu’avait été relancée l’idée de la création d’un festival récurrent visant à valoriser notre histoire locale et notre patrimoine.</w:t>
      </w:r>
    </w:p>
    <w:p w:rsidR="00FC5C56" w:rsidRDefault="00FC5C56" w:rsidP="00590F27">
      <w:pPr>
        <w:spacing w:after="0"/>
        <w:jc w:val="both"/>
        <w:rPr>
          <w:rFonts w:cs="Arial"/>
          <w:b/>
        </w:rPr>
      </w:pPr>
    </w:p>
    <w:p w:rsidR="00FC5C56" w:rsidRDefault="00FC5C56" w:rsidP="00590F27">
      <w:pPr>
        <w:spacing w:after="0"/>
        <w:jc w:val="both"/>
        <w:rPr>
          <w:rFonts w:cs="Arial"/>
        </w:rPr>
      </w:pPr>
      <w:r>
        <w:rPr>
          <w:rFonts w:cs="Arial"/>
          <w:b/>
        </w:rPr>
        <w:t xml:space="preserve">Septembre 2011 : </w:t>
      </w:r>
      <w:r w:rsidRPr="008855CC">
        <w:rPr>
          <w:rFonts w:cs="Arial"/>
        </w:rPr>
        <w:t xml:space="preserve">Le </w:t>
      </w:r>
      <w:r w:rsidRPr="008855CC">
        <w:rPr>
          <w:rFonts w:cs="Arial"/>
          <w:b/>
          <w:i/>
        </w:rPr>
        <w:t>Comité de développement local</w:t>
      </w:r>
      <w:r w:rsidRPr="008855CC">
        <w:rPr>
          <w:rFonts w:cs="Arial"/>
        </w:rPr>
        <w:t xml:space="preserve"> initie la </w:t>
      </w:r>
      <w:r w:rsidRPr="008855CC">
        <w:rPr>
          <w:rFonts w:cs="Arial"/>
          <w:b/>
          <w:i/>
        </w:rPr>
        <w:t xml:space="preserve">création d’un festival historique </w:t>
      </w:r>
      <w:r>
        <w:rPr>
          <w:rFonts w:cs="Arial"/>
        </w:rPr>
        <w:t>afin de faire d</w:t>
      </w:r>
      <w:r w:rsidRPr="008855CC">
        <w:rPr>
          <w:rFonts w:cs="Arial"/>
        </w:rPr>
        <w:t>écouvrir la richesse de notre patrimoine à la population locale et aux tou</w:t>
      </w:r>
      <w:r>
        <w:rPr>
          <w:rFonts w:cs="Arial"/>
        </w:rPr>
        <w:t xml:space="preserve">ristes. Est alors mis sur pied un </w:t>
      </w:r>
      <w:r w:rsidRPr="008855CC">
        <w:rPr>
          <w:rFonts w:cs="Arial"/>
          <w:b/>
          <w:i/>
        </w:rPr>
        <w:t>Comité du festival</w:t>
      </w:r>
      <w:r>
        <w:rPr>
          <w:rFonts w:cs="Arial"/>
        </w:rPr>
        <w:t xml:space="preserve"> entièrement voué à son élaboration. </w:t>
      </w:r>
    </w:p>
    <w:p w:rsidR="00FC5C56" w:rsidRDefault="00FC5C56" w:rsidP="00590F27">
      <w:pPr>
        <w:spacing w:after="0"/>
        <w:jc w:val="both"/>
        <w:rPr>
          <w:rFonts w:cs="Arial"/>
        </w:rPr>
      </w:pPr>
    </w:p>
    <w:p w:rsidR="00FC5C56" w:rsidRDefault="00FC5C56" w:rsidP="008855CC">
      <w:pPr>
        <w:spacing w:after="0" w:line="240" w:lineRule="auto"/>
        <w:jc w:val="both"/>
        <w:rPr>
          <w:rFonts w:cs="Arial"/>
        </w:rPr>
      </w:pPr>
      <w:r>
        <w:rPr>
          <w:rFonts w:cs="Arial"/>
        </w:rPr>
        <w:t xml:space="preserve">Les circuits patrimoniaux de Cacouna (1994), la collection Cacouna Illustré (2001), les publications Nelligan à Cacouna (2004), Découvrir Cacouna (2008), et Commerce et Villégiature à Cacouna (2011) ont tous mis en évidence la présence des Malécites à Cacouna aux grands moments de notre histoire. Or, depuis la mi-août 2009, la Première Nation Malécite de Viger organise, sur et près de la Réserve, un Pow Wow annuel, appelé le </w:t>
      </w:r>
      <w:r w:rsidRPr="008855CC">
        <w:rPr>
          <w:rFonts w:cs="Arial"/>
          <w:b/>
          <w:i/>
        </w:rPr>
        <w:t>Rassemblement de la route des Sauvages</w:t>
      </w:r>
      <w:r>
        <w:rPr>
          <w:rFonts w:cs="Arial"/>
        </w:rPr>
        <w:t>.</w:t>
      </w:r>
    </w:p>
    <w:p w:rsidR="00FC5C56" w:rsidRDefault="00FC5C56" w:rsidP="008855CC">
      <w:pPr>
        <w:spacing w:after="0" w:line="240" w:lineRule="auto"/>
        <w:jc w:val="both"/>
        <w:rPr>
          <w:rFonts w:cs="Arial"/>
        </w:rPr>
      </w:pPr>
    </w:p>
    <w:p w:rsidR="00FC5C56" w:rsidRDefault="00FC5C56" w:rsidP="008855CC">
      <w:pPr>
        <w:spacing w:after="0" w:line="240" w:lineRule="auto"/>
        <w:jc w:val="both"/>
        <w:rPr>
          <w:rFonts w:cs="Arial"/>
        </w:rPr>
      </w:pPr>
      <w:r>
        <w:rPr>
          <w:rFonts w:cs="Arial"/>
        </w:rPr>
        <w:t xml:space="preserve">Il est donc apparu évident au Comité du festival que, dans un objectif de valorisation de notre histoire et de notre culture cacounoise, la présence sur notre territoire de </w:t>
      </w:r>
      <w:r w:rsidRPr="008855CC">
        <w:rPr>
          <w:rFonts w:cs="Arial"/>
          <w:b/>
          <w:i/>
        </w:rPr>
        <w:t>deux Nations et deux cultures</w:t>
      </w:r>
      <w:r>
        <w:rPr>
          <w:rFonts w:cs="Arial"/>
        </w:rPr>
        <w:t xml:space="preserve"> représentait une richesse patrimoniale incontournable et un attrait certain pour les visiteurs.</w:t>
      </w:r>
    </w:p>
    <w:p w:rsidR="00FC5C56" w:rsidRDefault="00FC5C56" w:rsidP="008855CC">
      <w:pPr>
        <w:spacing w:after="0" w:line="240" w:lineRule="auto"/>
        <w:jc w:val="both"/>
        <w:rPr>
          <w:rFonts w:cs="Arial"/>
        </w:rPr>
      </w:pPr>
    </w:p>
    <w:p w:rsidR="00FC5C56" w:rsidRDefault="00FC5C56" w:rsidP="008855CC">
      <w:pPr>
        <w:spacing w:after="0" w:line="240" w:lineRule="auto"/>
        <w:jc w:val="both"/>
        <w:rPr>
          <w:rFonts w:cs="Arial"/>
        </w:rPr>
      </w:pPr>
      <w:r>
        <w:rPr>
          <w:rFonts w:cs="Arial"/>
        </w:rPr>
        <w:t xml:space="preserve">Le comité, fort de la présence dans ses rangs de la responsable des activités culturelles de la PNMV, lance donc en 2012 la première édition du Festival Historique de Cacouna avec le Rassemblement de la route des Sauvages, sous l’appellation </w:t>
      </w:r>
      <w:r w:rsidRPr="002B218F">
        <w:rPr>
          <w:rFonts w:cs="Arial"/>
          <w:b/>
          <w:i/>
        </w:rPr>
        <w:t>« Deux Nations Une Fête »</w:t>
      </w:r>
      <w:r>
        <w:rPr>
          <w:rFonts w:cs="Arial"/>
        </w:rPr>
        <w:t>, les 17, 18 et 19 août 2012.</w:t>
      </w:r>
    </w:p>
    <w:p w:rsidR="00FC5C56" w:rsidRDefault="00FC5C56" w:rsidP="008855CC">
      <w:pPr>
        <w:spacing w:after="0" w:line="240" w:lineRule="auto"/>
        <w:jc w:val="both"/>
        <w:rPr>
          <w:rFonts w:cs="Arial"/>
        </w:rPr>
      </w:pPr>
    </w:p>
    <w:p w:rsidR="00FC5C56" w:rsidRDefault="00FC5C56" w:rsidP="008855CC">
      <w:pPr>
        <w:spacing w:after="0" w:line="240" w:lineRule="auto"/>
        <w:jc w:val="both"/>
        <w:rPr>
          <w:rFonts w:cs="Arial"/>
        </w:rPr>
      </w:pPr>
      <w:r>
        <w:rPr>
          <w:rFonts w:cs="Arial"/>
        </w:rPr>
        <w:t>Les activités de jour se dérouleront sur les espaces voisins du territoire Malécite et du Parc Fontaine Claire, en bas de la rue du Quai. Celles de soir à la Salle paroissiale locale, sur la rue de l’Église. Un drapeau illustrant ce partenariat culturel pour une Fête commune sera popularisé lors de cette première édition. Nous souhaitons que l’accueil et l’engouement que cette célébration connaîtra fassent flotter sur tout le territoire cacounois une multitude de ces drapeaux pour de nombreuses années à venir. Procurez-vous votre drapeau 16’’ X 24’’ 18 $ ch. ou 2 pour 30 $. Points de vente : Marché Desbiens, Dépanneur Kakou, Gafomo, Boutique Malécite, Bureau municipal.</w:t>
      </w:r>
    </w:p>
    <w:p w:rsidR="00FC5C56" w:rsidRDefault="00FC5C56" w:rsidP="00590F27">
      <w:pPr>
        <w:spacing w:after="0"/>
        <w:jc w:val="both"/>
        <w:rPr>
          <w:rFonts w:cs="Arial"/>
        </w:rPr>
      </w:pPr>
    </w:p>
    <w:p w:rsidR="00FC5C56" w:rsidRDefault="00FC5C56" w:rsidP="001627C3">
      <w:pPr>
        <w:spacing w:after="0"/>
        <w:jc w:val="center"/>
        <w:rPr>
          <w:rFonts w:cs="Arial"/>
        </w:rPr>
      </w:pPr>
    </w:p>
    <w:p w:rsidR="00FC5C56" w:rsidRDefault="00FC5C56" w:rsidP="001627C3">
      <w:pPr>
        <w:spacing w:after="0"/>
        <w:jc w:val="center"/>
        <w:rPr>
          <w:rFonts w:cs="Arial"/>
          <w:b/>
        </w:rPr>
      </w:pPr>
      <w:r>
        <w:rPr>
          <w:rFonts w:cs="Arial"/>
          <w:b/>
        </w:rPr>
        <w:t>‘’LA PETITE HISTOIRE DE LA ROUTE DES SAUVAGES</w:t>
      </w:r>
      <w:r w:rsidRPr="00A24242">
        <w:rPr>
          <w:rFonts w:cs="Arial"/>
          <w:b/>
        </w:rPr>
        <w:t>”</w:t>
      </w:r>
    </w:p>
    <w:p w:rsidR="00FC5C56" w:rsidRPr="00DE5632" w:rsidRDefault="00FC5C56" w:rsidP="00DE5632">
      <w:pPr>
        <w:spacing w:after="0"/>
        <w:jc w:val="center"/>
        <w:rPr>
          <w:rFonts w:cs="Arial"/>
        </w:rPr>
      </w:pPr>
    </w:p>
    <w:p w:rsidR="00FC5C56" w:rsidRPr="00A24242" w:rsidRDefault="00FC5C56" w:rsidP="00A24242">
      <w:pPr>
        <w:ind w:left="-720" w:right="-720"/>
        <w:jc w:val="both"/>
        <w:rPr>
          <w:rFonts w:cs="Arial"/>
          <w:b/>
          <w:i/>
        </w:rPr>
      </w:pPr>
      <w:r>
        <w:rPr>
          <w:noProof/>
          <w:lang w:eastAsia="fr-CA"/>
        </w:rPr>
        <w:pict>
          <v:shape id="_x0000_s1028" type="#_x0000_t75" alt="route des Sauvages.jpg" style="position:absolute;left:0;text-align:left;margin-left:-43.2pt;margin-top:92.45pt;width:537.1pt;height:184.3pt;z-index:25164748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">
            <v:imagedata r:id="rId9" o:title=""/>
            <o:lock v:ext="edit" aspectratio="f"/>
            <w10:wrap type="square" anchorx="margin" anchory="margin"/>
          </v:shape>
        </w:pict>
      </w:r>
      <w:r w:rsidRPr="00A24242">
        <w:rPr>
          <w:rFonts w:cs="Arial"/>
          <w:b/>
          <w:i/>
        </w:rPr>
        <w:t>Entre les territoires de Saint-Épiphane et de l’Isle-Verte, la « route des Sauvages » traverse le découpage rectangulaire des terres issu</w:t>
      </w:r>
      <w:r>
        <w:rPr>
          <w:rFonts w:cs="Arial"/>
          <w:b/>
          <w:i/>
        </w:rPr>
        <w:t>es</w:t>
      </w:r>
      <w:r w:rsidRPr="00A24242">
        <w:rPr>
          <w:rFonts w:cs="Arial"/>
          <w:b/>
          <w:i/>
        </w:rPr>
        <w:t xml:space="preserve"> du régime seigneurial, parfois en diagonale, parfois de façon linéaire, montrant que le chemin était tracé avant que les terres ne soient découpées…</w:t>
      </w:r>
    </w:p>
    <w:p w:rsidR="00FC5C56" w:rsidRPr="00A24242" w:rsidRDefault="00FC5C56" w:rsidP="00A24242">
      <w:pPr>
        <w:spacing w:line="240" w:lineRule="auto"/>
        <w:ind w:left="-720" w:right="-720"/>
        <w:jc w:val="both"/>
        <w:rPr>
          <w:rFonts w:cs="Arial"/>
        </w:rPr>
      </w:pPr>
      <w:r w:rsidRPr="00A24242">
        <w:rPr>
          <w:rFonts w:cs="Arial"/>
        </w:rPr>
        <w:t>Avant le contact avec les Européens, nos ancêtres avaient établi un système économique fondé sur le troc.</w:t>
      </w:r>
    </w:p>
    <w:p w:rsidR="00FC5C56" w:rsidRPr="00A24242" w:rsidRDefault="00FC5C56" w:rsidP="00A24242">
      <w:pPr>
        <w:spacing w:line="240" w:lineRule="auto"/>
        <w:ind w:left="-720" w:right="-720"/>
        <w:jc w:val="both"/>
        <w:rPr>
          <w:rFonts w:cs="Arial"/>
        </w:rPr>
      </w:pPr>
      <w:r w:rsidRPr="00A24242">
        <w:rPr>
          <w:rFonts w:cs="Arial"/>
        </w:rPr>
        <w:t>Micmacs, Montagnais et Malécites entretiennent des liens sociaux et commerciaux importants. Ces échanges ont lieu sur la Côte Nord, mais aussi sur la Côte Sud du Saint-Laurent.</w:t>
      </w:r>
    </w:p>
    <w:p w:rsidR="00FC5C56" w:rsidRPr="00A24242" w:rsidRDefault="00FC5C56" w:rsidP="00A24242">
      <w:pPr>
        <w:spacing w:line="240" w:lineRule="auto"/>
        <w:ind w:left="-720" w:right="-720"/>
        <w:jc w:val="both"/>
        <w:rPr>
          <w:rFonts w:cs="Arial"/>
        </w:rPr>
      </w:pPr>
      <w:r w:rsidRPr="00A24242">
        <w:rPr>
          <w:rFonts w:cs="Arial"/>
        </w:rPr>
        <w:t>Les Malécites sont ceux qui ont fréquenté le plus assid</w:t>
      </w:r>
      <w:r>
        <w:rPr>
          <w:rFonts w:cs="Arial"/>
        </w:rPr>
        <w:t>û</w:t>
      </w:r>
      <w:r w:rsidRPr="00A24242">
        <w:rPr>
          <w:rFonts w:cs="Arial"/>
        </w:rPr>
        <w:t>ment la rive sud du Saint-Laurent, à la hauteur des régions actuelles de la Côte-du-sud et du Bas Saint-Laurent, ce qui inclut tout l’arrière-pays.</w:t>
      </w:r>
    </w:p>
    <w:p w:rsidR="00FC5C56" w:rsidRPr="00A24242" w:rsidRDefault="00FC5C56" w:rsidP="00A24242">
      <w:pPr>
        <w:spacing w:line="240" w:lineRule="auto"/>
        <w:ind w:left="-720" w:right="-720"/>
        <w:jc w:val="both"/>
        <w:rPr>
          <w:rFonts w:cs="Arial"/>
        </w:rPr>
      </w:pPr>
      <w:r w:rsidRPr="00A24242">
        <w:rPr>
          <w:rFonts w:cs="Arial"/>
        </w:rPr>
        <w:t>À cette époque, l’essentiel des déplacements se fait par les cours d’eau. Même s</w:t>
      </w:r>
      <w:r>
        <w:rPr>
          <w:rFonts w:cs="Arial"/>
        </w:rPr>
        <w:t>’</w:t>
      </w:r>
      <w:r w:rsidRPr="00A24242">
        <w:rPr>
          <w:rFonts w:cs="Arial"/>
        </w:rPr>
        <w:t>il y a de nombreux lacs et rivières, ils ne communiquent pas toujours entre eux. Les « Malécites » ont établi un réseau complexe de voies de navigation et de portages terrestre</w:t>
      </w:r>
      <w:r>
        <w:rPr>
          <w:rFonts w:cs="Arial"/>
        </w:rPr>
        <w:t>s</w:t>
      </w:r>
      <w:r w:rsidRPr="00A24242">
        <w:rPr>
          <w:rFonts w:cs="Arial"/>
        </w:rPr>
        <w:t>.</w:t>
      </w:r>
    </w:p>
    <w:p w:rsidR="00FC5C56" w:rsidRPr="00A24242" w:rsidRDefault="00FC5C56" w:rsidP="00A24242">
      <w:pPr>
        <w:spacing w:line="240" w:lineRule="auto"/>
        <w:ind w:left="-720" w:right="-720"/>
        <w:jc w:val="both"/>
        <w:rPr>
          <w:rFonts w:cs="Arial"/>
        </w:rPr>
      </w:pPr>
      <w:r w:rsidRPr="00A24242">
        <w:rPr>
          <w:rFonts w:cs="Arial"/>
        </w:rPr>
        <w:t>Par sa situation géographique, le territoire malécite est un carrefour stratégique entre la côte atlantique, les rives du Saint-Laurent, la péninsule gaspésienne, les maritimes et les territoires abénaquis situés plus au sud.</w:t>
      </w:r>
    </w:p>
    <w:p w:rsidR="00FC5C56" w:rsidRPr="00A24242" w:rsidRDefault="00FC5C56" w:rsidP="00A24242">
      <w:pPr>
        <w:spacing w:line="240" w:lineRule="auto"/>
        <w:ind w:left="-720" w:right="-720"/>
        <w:jc w:val="both"/>
        <w:rPr>
          <w:rFonts w:cs="Arial"/>
        </w:rPr>
      </w:pPr>
      <w:r w:rsidRPr="00A24242">
        <w:rPr>
          <w:rFonts w:cs="Arial"/>
        </w:rPr>
        <w:t>Nombreuses sont les voies, mais l’une d’entre elle</w:t>
      </w:r>
      <w:r>
        <w:rPr>
          <w:rFonts w:cs="Arial"/>
        </w:rPr>
        <w:t>s</w:t>
      </w:r>
      <w:r w:rsidRPr="00A24242">
        <w:rPr>
          <w:rFonts w:cs="Arial"/>
        </w:rPr>
        <w:t xml:space="preserve"> traverse le territoire du canton de Viger. La « route des Sauvages » est un chemin terrestre qui assure le lien entre la rive du fleuve Saint-Laurent et l’arrière</w:t>
      </w:r>
      <w:r>
        <w:rPr>
          <w:rFonts w:cs="Arial"/>
        </w:rPr>
        <w:t>-</w:t>
      </w:r>
      <w:r w:rsidRPr="00A24242">
        <w:rPr>
          <w:rFonts w:cs="Arial"/>
        </w:rPr>
        <w:t>pays forestier qui était utilisé par les amérindiens. Après le découpage de tout le territoire de la région de Rivière-du-Loup, le tracé de ce chemin est resté, se fondant ici et là dans le tracé des nouvelles routes correspondant aux limites et divisions des seigneuries et des cantons. Un lieu de commémoration malécite est situé sur la rivière à la Fourche, près du pont des Malécites et de la jonction du premier rang de Saint-Épiphane. Dès le printemps, c’est par cette route que les « Malécites » rallient les sites de rassemblements et le chemin du littoral…c’est le temps des rencontres, des échanges</w:t>
      </w:r>
      <w:r>
        <w:rPr>
          <w:rFonts w:cs="Arial"/>
        </w:rPr>
        <w:t>,</w:t>
      </w:r>
      <w:r w:rsidRPr="00A24242">
        <w:rPr>
          <w:rFonts w:cs="Arial"/>
        </w:rPr>
        <w:t xml:space="preserve"> des festivités…</w:t>
      </w:r>
    </w:p>
    <w:p w:rsidR="00FC5C56" w:rsidRDefault="00FC5C56" w:rsidP="00A24242">
      <w:pPr>
        <w:spacing w:line="240" w:lineRule="auto"/>
        <w:ind w:left="-720" w:right="-720"/>
        <w:jc w:val="both"/>
        <w:rPr>
          <w:rFonts w:cs="Arial"/>
        </w:rPr>
      </w:pPr>
      <w:r w:rsidRPr="00A24242">
        <w:rPr>
          <w:rFonts w:cs="Arial"/>
        </w:rPr>
        <w:t xml:space="preserve">Des sections de la </w:t>
      </w:r>
      <w:r w:rsidRPr="00A24242">
        <w:rPr>
          <w:rFonts w:cs="Arial"/>
          <w:b/>
        </w:rPr>
        <w:t>« route des Sauvages »</w:t>
      </w:r>
      <w:r w:rsidRPr="00A24242">
        <w:rPr>
          <w:rFonts w:cs="Arial"/>
        </w:rPr>
        <w:t xml:space="preserve"> sont encore identifiées sur les cartes modernes.</w:t>
      </w:r>
    </w:p>
    <w:p w:rsidR="00FC5C56" w:rsidRDefault="00FC5C56" w:rsidP="00A24242">
      <w:pPr>
        <w:spacing w:line="240" w:lineRule="auto"/>
        <w:ind w:left="-720" w:right="-720"/>
        <w:jc w:val="both"/>
        <w:rPr>
          <w:rFonts w:cs="Arial"/>
        </w:rPr>
        <w:sectPr w:rsidR="00FC5C56" w:rsidSect="00DE5632">
          <w:footerReference w:type="default" r:id="rId10"/>
          <w:pgSz w:w="12240" w:h="15840"/>
          <w:pgMar w:top="1440" w:right="1800" w:bottom="1440" w:left="1800" w:header="708" w:footer="423" w:gutter="0"/>
          <w:cols w:space="708"/>
          <w:docGrid w:linePitch="360"/>
        </w:sectPr>
      </w:pPr>
    </w:p>
    <w:p w:rsidR="00FC5C56" w:rsidRDefault="00FC5C56" w:rsidP="00A24242">
      <w:pPr>
        <w:spacing w:line="240" w:lineRule="auto"/>
        <w:ind w:left="-720" w:right="-720"/>
        <w:jc w:val="both"/>
        <w:rPr>
          <w:rFonts w:cs="Arial"/>
        </w:rPr>
      </w:pPr>
      <w:r>
        <w:rPr>
          <w:noProof/>
          <w:lang w:eastAsia="fr-CA"/>
        </w:rPr>
        <w:pict>
          <v:rect id="_x0000_s1029" style="position:absolute;left:0;text-align:left;margin-left:-19.75pt;margin-top:-20.4pt;width:235.35pt;height:620.05pt;z-index:-251663872" strokeweight="3pt"/>
        </w:pict>
      </w:r>
      <w:r>
        <w:rPr>
          <w:noProof/>
          <w:lang w:eastAsia="fr-CA"/>
        </w:rPr>
        <w:pict>
          <v:shapetype id="_x0000_t202" coordsize="21600,21600" o:spt="202" path="m,l,21600r21600,l21600,xe">
            <v:stroke joinstyle="miter"/>
            <v:path gradientshapeok="t" o:connecttype="rect"/>
          </v:shapetype>
          <v:shape id="_x0000_s1030" type="#_x0000_t202" style="position:absolute;left:0;text-align:left;margin-left:-7.95pt;margin-top:-9.45pt;width:210.65pt;height:42.45pt;z-index:251649536" fillcolor="#fabf8f" strokeweight="1pt">
            <v:fill color2="#f79646" focus="50%" type="gradient"/>
            <v:shadow on="t" type="perspective" color="#974706" offset="1pt" offset2="-3pt"/>
            <v:textbox>
              <w:txbxContent>
                <w:p w:rsidR="00FC5C56" w:rsidRPr="00C737C0" w:rsidRDefault="00FC5C56" w:rsidP="00C737C0">
                  <w:pPr>
                    <w:spacing w:after="0" w:line="240" w:lineRule="auto"/>
                    <w:jc w:val="center"/>
                    <w:rPr>
                      <w:b/>
                      <w:sz w:val="24"/>
                      <w:szCs w:val="24"/>
                    </w:rPr>
                  </w:pPr>
                  <w:r w:rsidRPr="00C737C0">
                    <w:rPr>
                      <w:b/>
                      <w:sz w:val="24"/>
                      <w:szCs w:val="24"/>
                    </w:rPr>
                    <w:t>F</w:t>
                  </w:r>
                  <w:r>
                    <w:rPr>
                      <w:b/>
                      <w:sz w:val="24"/>
                      <w:szCs w:val="24"/>
                    </w:rPr>
                    <w:t>ESTIVAL HISTORIQUE DE CACOUNA</w:t>
                  </w:r>
                </w:p>
                <w:p w:rsidR="00FC5C56" w:rsidRPr="00C737C0" w:rsidRDefault="00FC5C56" w:rsidP="00C737C0">
                  <w:pPr>
                    <w:spacing w:after="0" w:line="240" w:lineRule="auto"/>
                    <w:jc w:val="center"/>
                    <w:rPr>
                      <w:b/>
                      <w:sz w:val="24"/>
                      <w:szCs w:val="24"/>
                    </w:rPr>
                  </w:pPr>
                  <w:r w:rsidRPr="00C737C0">
                    <w:rPr>
                      <w:b/>
                      <w:sz w:val="24"/>
                      <w:szCs w:val="24"/>
                    </w:rPr>
                    <w:t>17 – 18 – 19 août 2012</w:t>
                  </w:r>
                </w:p>
              </w:txbxContent>
            </v:textbox>
          </v:shape>
        </w:pict>
      </w:r>
    </w:p>
    <w:p w:rsidR="00FC5C56" w:rsidRDefault="00FC5C56" w:rsidP="00A24242">
      <w:pPr>
        <w:spacing w:line="240" w:lineRule="auto"/>
        <w:ind w:left="-720" w:right="-720"/>
        <w:jc w:val="both"/>
        <w:rPr>
          <w:rFonts w:cs="Arial"/>
        </w:rPr>
      </w:pPr>
    </w:p>
    <w:p w:rsidR="00FC5C56" w:rsidRPr="00363508" w:rsidRDefault="00FC5C56" w:rsidP="00C737C0">
      <w:pPr>
        <w:spacing w:after="0" w:line="240" w:lineRule="auto"/>
        <w:jc w:val="both"/>
        <w:rPr>
          <w:rFonts w:cs="Arial"/>
          <w:b/>
          <w:sz w:val="24"/>
          <w:szCs w:val="24"/>
        </w:rPr>
      </w:pPr>
      <w:r w:rsidRPr="00363508">
        <w:rPr>
          <w:rFonts w:cs="Arial"/>
          <w:b/>
          <w:sz w:val="24"/>
          <w:szCs w:val="24"/>
        </w:rPr>
        <w:t>VENDREDI 17 AOÛT</w:t>
      </w:r>
    </w:p>
    <w:p w:rsidR="00FC5C56" w:rsidRDefault="00FC5C56" w:rsidP="00363508">
      <w:pPr>
        <w:tabs>
          <w:tab w:val="left" w:pos="720"/>
        </w:tabs>
        <w:spacing w:after="0" w:line="240" w:lineRule="auto"/>
        <w:rPr>
          <w:rFonts w:cs="Arial"/>
        </w:rPr>
      </w:pPr>
      <w:r>
        <w:rPr>
          <w:rFonts w:cs="Arial"/>
          <w:b/>
        </w:rPr>
        <w:t xml:space="preserve">13 h </w:t>
      </w:r>
      <w:r>
        <w:rPr>
          <w:rFonts w:cs="Arial"/>
          <w:b/>
        </w:rPr>
        <w:tab/>
      </w:r>
      <w:r w:rsidRPr="00363508">
        <w:rPr>
          <w:rFonts w:cs="Arial"/>
          <w:b/>
        </w:rPr>
        <w:t xml:space="preserve">- Activité pré festival </w:t>
      </w:r>
      <w:r w:rsidRPr="00363508">
        <w:rPr>
          <w:rFonts w:cs="Arial"/>
        </w:rPr>
        <w:t xml:space="preserve">(1001, du </w:t>
      </w:r>
      <w:r w:rsidRPr="00363508">
        <w:rPr>
          <w:rFonts w:cs="Arial"/>
        </w:rPr>
        <w:tab/>
        <w:t>Patrimoine)</w:t>
      </w:r>
    </w:p>
    <w:p w:rsidR="00FC5C56" w:rsidRDefault="00FC5C56" w:rsidP="00363508">
      <w:pPr>
        <w:tabs>
          <w:tab w:val="left" w:pos="720"/>
        </w:tabs>
        <w:spacing w:after="0" w:line="240" w:lineRule="auto"/>
        <w:rPr>
          <w:rFonts w:cs="Arial"/>
        </w:rPr>
      </w:pPr>
      <w:r w:rsidRPr="00363508">
        <w:rPr>
          <w:rFonts w:cs="Arial"/>
          <w:b/>
        </w:rPr>
        <w:t>19 h</w:t>
      </w:r>
      <w:r>
        <w:rPr>
          <w:rFonts w:cs="Arial"/>
        </w:rPr>
        <w:tab/>
      </w:r>
      <w:r w:rsidRPr="00363508">
        <w:rPr>
          <w:rFonts w:cs="Arial"/>
          <w:b/>
        </w:rPr>
        <w:t>- Ouverture de la Fête</w:t>
      </w:r>
      <w:r>
        <w:rPr>
          <w:rFonts w:cs="Arial"/>
        </w:rPr>
        <w:t xml:space="preserve"> (Parvis de </w:t>
      </w:r>
      <w:r>
        <w:rPr>
          <w:rFonts w:cs="Arial"/>
        </w:rPr>
        <w:tab/>
        <w:t>l’église)</w:t>
      </w:r>
    </w:p>
    <w:p w:rsidR="00FC5C56" w:rsidRDefault="00FC5C56" w:rsidP="00363508">
      <w:pPr>
        <w:tabs>
          <w:tab w:val="left" w:pos="720"/>
        </w:tabs>
        <w:spacing w:after="0" w:line="240" w:lineRule="auto"/>
        <w:rPr>
          <w:rFonts w:cs="Arial"/>
        </w:rPr>
      </w:pPr>
      <w:r>
        <w:rPr>
          <w:rFonts w:cs="Arial"/>
        </w:rPr>
        <w:tab/>
        <w:t xml:space="preserve">Mot de Bienvenue du Premier maire </w:t>
      </w:r>
      <w:r>
        <w:rPr>
          <w:rFonts w:cs="Arial"/>
        </w:rPr>
        <w:tab/>
        <w:t xml:space="preserve">de Cacouna, de la mairesse actuelle et </w:t>
      </w:r>
      <w:r>
        <w:rPr>
          <w:rFonts w:cs="Arial"/>
        </w:rPr>
        <w:tab/>
        <w:t>de la Grand Chef des Malécites</w:t>
      </w:r>
    </w:p>
    <w:p w:rsidR="00FC5C56" w:rsidRDefault="00FC5C56" w:rsidP="00363508">
      <w:pPr>
        <w:tabs>
          <w:tab w:val="left" w:pos="720"/>
        </w:tabs>
        <w:spacing w:after="0" w:line="240" w:lineRule="auto"/>
        <w:rPr>
          <w:rFonts w:cs="Arial"/>
        </w:rPr>
      </w:pPr>
      <w:r>
        <w:rPr>
          <w:rFonts w:cs="Arial"/>
        </w:rPr>
        <w:tab/>
      </w:r>
      <w:r w:rsidRPr="00363508">
        <w:rPr>
          <w:rFonts w:cs="Arial"/>
          <w:b/>
        </w:rPr>
        <w:t>- Vin d’honneur</w:t>
      </w:r>
      <w:r>
        <w:rPr>
          <w:rFonts w:cs="Arial"/>
        </w:rPr>
        <w:t xml:space="preserve"> (à l’extérieur de la </w:t>
      </w:r>
      <w:r>
        <w:rPr>
          <w:rFonts w:cs="Arial"/>
        </w:rPr>
        <w:tab/>
        <w:t>Salle paroissiale au 425, rue de l’Église)</w:t>
      </w:r>
    </w:p>
    <w:p w:rsidR="00FC5C56" w:rsidRDefault="00FC5C56" w:rsidP="00363508">
      <w:pPr>
        <w:tabs>
          <w:tab w:val="left" w:pos="720"/>
        </w:tabs>
        <w:spacing w:after="0" w:line="240" w:lineRule="auto"/>
        <w:rPr>
          <w:rFonts w:cs="Arial"/>
        </w:rPr>
      </w:pPr>
      <w:r w:rsidRPr="00363508">
        <w:rPr>
          <w:rFonts w:cs="Arial"/>
          <w:b/>
        </w:rPr>
        <w:t>20 h</w:t>
      </w:r>
      <w:r w:rsidRPr="00363508">
        <w:rPr>
          <w:rFonts w:cs="Arial"/>
          <w:b/>
        </w:rPr>
        <w:tab/>
        <w:t>- Soirée Contes et Légendes</w:t>
      </w:r>
      <w:r>
        <w:rPr>
          <w:rFonts w:cs="Arial"/>
        </w:rPr>
        <w:t xml:space="preserve"> (Salle </w:t>
      </w:r>
      <w:r>
        <w:rPr>
          <w:rFonts w:cs="Arial"/>
        </w:rPr>
        <w:tab/>
        <w:t>paroissiale. Entrée 10 $, service de bar)</w:t>
      </w:r>
    </w:p>
    <w:p w:rsidR="00FC5C56" w:rsidRPr="00363508" w:rsidRDefault="00FC5C56" w:rsidP="00363508">
      <w:pPr>
        <w:tabs>
          <w:tab w:val="left" w:pos="720"/>
        </w:tabs>
        <w:spacing w:after="0" w:line="240" w:lineRule="auto"/>
        <w:rPr>
          <w:rFonts w:cs="Arial"/>
        </w:rPr>
      </w:pPr>
    </w:p>
    <w:p w:rsidR="00FC5C56" w:rsidRDefault="00FC5C56" w:rsidP="00363508">
      <w:pPr>
        <w:spacing w:after="0" w:line="240" w:lineRule="auto"/>
        <w:jc w:val="both"/>
        <w:rPr>
          <w:rFonts w:cs="Arial"/>
          <w:b/>
        </w:rPr>
      </w:pPr>
      <w:r w:rsidRPr="00363508">
        <w:rPr>
          <w:rFonts w:cs="Arial"/>
          <w:b/>
          <w:sz w:val="24"/>
          <w:szCs w:val="24"/>
        </w:rPr>
        <w:t>SAM</w:t>
      </w:r>
      <w:r>
        <w:rPr>
          <w:rFonts w:cs="Arial"/>
          <w:b/>
          <w:sz w:val="24"/>
          <w:szCs w:val="24"/>
        </w:rPr>
        <w:t>EDI 18 AOÛT</w:t>
      </w:r>
    </w:p>
    <w:p w:rsidR="00FC5C56" w:rsidRPr="00135C98" w:rsidRDefault="00FC5C56" w:rsidP="00363508">
      <w:pPr>
        <w:tabs>
          <w:tab w:val="left" w:pos="720"/>
        </w:tabs>
        <w:spacing w:after="0" w:line="240" w:lineRule="auto"/>
        <w:jc w:val="center"/>
        <w:rPr>
          <w:rFonts w:cs="Arial"/>
          <w:b/>
        </w:rPr>
      </w:pPr>
      <w:r w:rsidRPr="00135C98">
        <w:rPr>
          <w:rFonts w:cs="Arial"/>
          <w:b/>
        </w:rPr>
        <w:t>Secteur Fontaine Claire, en bas de la rue du Quai</w:t>
      </w:r>
    </w:p>
    <w:p w:rsidR="00FC5C56" w:rsidRPr="00135C98" w:rsidRDefault="00FC5C56" w:rsidP="00363508">
      <w:pPr>
        <w:spacing w:after="0" w:line="240" w:lineRule="auto"/>
        <w:rPr>
          <w:rFonts w:cs="Arial"/>
        </w:rPr>
      </w:pPr>
      <w:r w:rsidRPr="00135C98">
        <w:rPr>
          <w:rFonts w:cs="Arial"/>
          <w:b/>
        </w:rPr>
        <w:t>13 h</w:t>
      </w:r>
      <w:r w:rsidRPr="00135C98">
        <w:rPr>
          <w:rFonts w:cs="Arial"/>
          <w:b/>
        </w:rPr>
        <w:tab/>
        <w:t xml:space="preserve">-Kiosque historique </w:t>
      </w:r>
    </w:p>
    <w:p w:rsidR="00FC5C56" w:rsidRDefault="00FC5C56" w:rsidP="00135C98">
      <w:pPr>
        <w:spacing w:after="0" w:line="240" w:lineRule="auto"/>
        <w:jc w:val="both"/>
        <w:rPr>
          <w:rFonts w:cs="Arial"/>
        </w:rPr>
      </w:pPr>
      <w:r>
        <w:rPr>
          <w:rFonts w:cs="Arial"/>
          <w:b/>
        </w:rPr>
        <w:t>à</w:t>
      </w:r>
      <w:r w:rsidRPr="00135C98">
        <w:rPr>
          <w:rFonts w:cs="Arial"/>
          <w:b/>
        </w:rPr>
        <w:tab/>
      </w:r>
      <w:r w:rsidRPr="00135C98">
        <w:rPr>
          <w:rFonts w:cs="Arial"/>
        </w:rPr>
        <w:t>(Expo</w:t>
      </w:r>
      <w:r>
        <w:rPr>
          <w:rFonts w:cs="Arial"/>
        </w:rPr>
        <w:t xml:space="preserve"> – Vente – Chasse au trésor)</w:t>
      </w:r>
    </w:p>
    <w:p w:rsidR="00FC5C56" w:rsidRPr="00135C98" w:rsidRDefault="00FC5C56" w:rsidP="00135C98">
      <w:pPr>
        <w:spacing w:after="0" w:line="240" w:lineRule="auto"/>
        <w:jc w:val="both"/>
        <w:rPr>
          <w:rFonts w:cs="Arial"/>
          <w:b/>
        </w:rPr>
      </w:pPr>
      <w:r w:rsidRPr="00135C98">
        <w:rPr>
          <w:rFonts w:cs="Arial"/>
          <w:b/>
        </w:rPr>
        <w:t>17 h</w:t>
      </w:r>
      <w:r>
        <w:rPr>
          <w:rFonts w:cs="Arial"/>
        </w:rPr>
        <w:tab/>
      </w:r>
      <w:r w:rsidRPr="00135C98">
        <w:rPr>
          <w:rFonts w:cs="Arial"/>
          <w:b/>
        </w:rPr>
        <w:t>- Place aux artisans et artistes</w:t>
      </w:r>
    </w:p>
    <w:p w:rsidR="00FC5C56" w:rsidRPr="00135C98" w:rsidRDefault="00FC5C56" w:rsidP="00135C98">
      <w:pPr>
        <w:spacing w:after="0" w:line="240" w:lineRule="auto"/>
        <w:jc w:val="both"/>
        <w:rPr>
          <w:rFonts w:cs="Arial"/>
          <w:b/>
        </w:rPr>
      </w:pPr>
      <w:r w:rsidRPr="00135C98">
        <w:rPr>
          <w:rFonts w:cs="Arial"/>
          <w:b/>
        </w:rPr>
        <w:tab/>
        <w:t>- Ateliers d’initiation au cirque</w:t>
      </w:r>
    </w:p>
    <w:p w:rsidR="00FC5C56" w:rsidRDefault="00FC5C56" w:rsidP="00135C98">
      <w:pPr>
        <w:spacing w:after="0" w:line="240" w:lineRule="auto"/>
        <w:jc w:val="both"/>
        <w:rPr>
          <w:rFonts w:cs="Arial"/>
        </w:rPr>
      </w:pPr>
      <w:r>
        <w:rPr>
          <w:rFonts w:cs="Arial"/>
        </w:rPr>
        <w:tab/>
        <w:t>(Animation par les jeunes du Centre-</w:t>
      </w:r>
      <w:r>
        <w:rPr>
          <w:rFonts w:cs="Arial"/>
        </w:rPr>
        <w:tab/>
        <w:t>Jeunes)</w:t>
      </w:r>
    </w:p>
    <w:p w:rsidR="00FC5C56" w:rsidRPr="00135C98" w:rsidRDefault="00FC5C56" w:rsidP="00135C98">
      <w:pPr>
        <w:spacing w:after="0" w:line="240" w:lineRule="auto"/>
        <w:jc w:val="both"/>
        <w:rPr>
          <w:rFonts w:cs="Arial"/>
          <w:b/>
        </w:rPr>
      </w:pPr>
      <w:r>
        <w:rPr>
          <w:rFonts w:cs="Arial"/>
        </w:rPr>
        <w:tab/>
      </w:r>
      <w:r w:rsidRPr="00135C98">
        <w:rPr>
          <w:rFonts w:cs="Arial"/>
          <w:b/>
        </w:rPr>
        <w:t>- Parcours en voiture à cheval</w:t>
      </w:r>
    </w:p>
    <w:p w:rsidR="00FC5C56" w:rsidRPr="00135C98" w:rsidRDefault="00FC5C56" w:rsidP="00135C98">
      <w:pPr>
        <w:spacing w:after="0" w:line="240" w:lineRule="auto"/>
        <w:jc w:val="both"/>
        <w:rPr>
          <w:rFonts w:cs="Arial"/>
        </w:rPr>
      </w:pPr>
      <w:r>
        <w:rPr>
          <w:rFonts w:cs="Arial"/>
        </w:rPr>
        <w:tab/>
        <w:t>(avec Marie dite « LaPasd’Époque)</w:t>
      </w:r>
    </w:p>
    <w:p w:rsidR="00FC5C56" w:rsidRDefault="00FC5C56" w:rsidP="00135C98">
      <w:pPr>
        <w:spacing w:after="0" w:line="240" w:lineRule="auto"/>
        <w:jc w:val="center"/>
        <w:rPr>
          <w:rFonts w:cs="Arial"/>
          <w:b/>
        </w:rPr>
      </w:pPr>
      <w:r>
        <w:rPr>
          <w:rFonts w:cs="Arial"/>
          <w:b/>
        </w:rPr>
        <w:t>Secteur Salle paroissiale 425, rue de l’Église</w:t>
      </w:r>
    </w:p>
    <w:p w:rsidR="00FC5C56" w:rsidRDefault="00FC5C56" w:rsidP="00135C98">
      <w:pPr>
        <w:spacing w:after="0" w:line="240" w:lineRule="auto"/>
        <w:rPr>
          <w:rFonts w:cs="Arial"/>
          <w:b/>
        </w:rPr>
      </w:pPr>
      <w:r>
        <w:rPr>
          <w:rFonts w:cs="Arial"/>
          <w:b/>
        </w:rPr>
        <w:t>17 h</w:t>
      </w:r>
      <w:r>
        <w:rPr>
          <w:rFonts w:cs="Arial"/>
          <w:b/>
        </w:rPr>
        <w:tab/>
        <w:t>- Impros historiques</w:t>
      </w:r>
    </w:p>
    <w:p w:rsidR="00FC5C56" w:rsidRDefault="00FC5C56" w:rsidP="00135C98">
      <w:pPr>
        <w:spacing w:after="0" w:line="240" w:lineRule="auto"/>
        <w:rPr>
          <w:rFonts w:cs="Arial"/>
        </w:rPr>
      </w:pPr>
      <w:r>
        <w:rPr>
          <w:rFonts w:cs="Arial"/>
          <w:b/>
        </w:rPr>
        <w:t>à</w:t>
      </w:r>
      <w:r>
        <w:rPr>
          <w:rFonts w:cs="Arial"/>
          <w:b/>
        </w:rPr>
        <w:tab/>
      </w:r>
      <w:r w:rsidRPr="00135C98">
        <w:rPr>
          <w:rFonts w:cs="Arial"/>
        </w:rPr>
        <w:t>Pique-nique</w:t>
      </w:r>
      <w:r>
        <w:rPr>
          <w:rFonts w:cs="Arial"/>
        </w:rPr>
        <w:t xml:space="preserve"> hot-dogs/blé d’Inde</w:t>
      </w:r>
    </w:p>
    <w:p w:rsidR="00FC5C56" w:rsidRPr="00135C98" w:rsidRDefault="00FC5C56" w:rsidP="00135C98">
      <w:pPr>
        <w:spacing w:after="0" w:line="240" w:lineRule="auto"/>
        <w:rPr>
          <w:rFonts w:cs="Arial"/>
          <w:b/>
        </w:rPr>
      </w:pPr>
      <w:r w:rsidRPr="00135C98">
        <w:rPr>
          <w:rFonts w:cs="Arial"/>
          <w:b/>
        </w:rPr>
        <w:t>19 h</w:t>
      </w:r>
    </w:p>
    <w:p w:rsidR="00FC5C56" w:rsidRDefault="00FC5C56" w:rsidP="00135C98">
      <w:pPr>
        <w:spacing w:after="0" w:line="240" w:lineRule="auto"/>
        <w:rPr>
          <w:rFonts w:cs="Arial"/>
        </w:rPr>
      </w:pPr>
      <w:r w:rsidRPr="00135C98">
        <w:rPr>
          <w:rFonts w:cs="Arial"/>
          <w:b/>
        </w:rPr>
        <w:t>20 h</w:t>
      </w:r>
      <w:r>
        <w:rPr>
          <w:rFonts w:cs="Arial"/>
        </w:rPr>
        <w:tab/>
        <w:t xml:space="preserve">- Soirée de musicale « Desjardins » </w:t>
      </w:r>
      <w:r>
        <w:rPr>
          <w:rFonts w:cs="Arial"/>
        </w:rPr>
        <w:tab/>
        <w:t>(gratuit, service de bar)</w:t>
      </w:r>
    </w:p>
    <w:p w:rsidR="00FC5C56" w:rsidRDefault="00FC5C56" w:rsidP="00135C98">
      <w:pPr>
        <w:spacing w:after="0" w:line="240" w:lineRule="auto"/>
        <w:rPr>
          <w:rFonts w:cs="Arial"/>
        </w:rPr>
      </w:pPr>
    </w:p>
    <w:p w:rsidR="00FC5C56" w:rsidRDefault="00FC5C56" w:rsidP="00E01399">
      <w:pPr>
        <w:spacing w:after="0" w:line="240" w:lineRule="auto"/>
        <w:jc w:val="both"/>
        <w:rPr>
          <w:rFonts w:cs="Arial"/>
          <w:b/>
        </w:rPr>
      </w:pPr>
      <w:r>
        <w:rPr>
          <w:rFonts w:cs="Arial"/>
          <w:b/>
          <w:sz w:val="24"/>
          <w:szCs w:val="24"/>
        </w:rPr>
        <w:t>DIMANCHE 19 AOÛT</w:t>
      </w:r>
    </w:p>
    <w:p w:rsidR="00FC5C56" w:rsidRDefault="00FC5C56" w:rsidP="00E01399">
      <w:pPr>
        <w:tabs>
          <w:tab w:val="left" w:pos="720"/>
        </w:tabs>
        <w:spacing w:after="0" w:line="240" w:lineRule="auto"/>
        <w:jc w:val="center"/>
        <w:rPr>
          <w:rFonts w:cs="Arial"/>
          <w:b/>
        </w:rPr>
      </w:pPr>
      <w:r w:rsidRPr="00135C98">
        <w:rPr>
          <w:rFonts w:cs="Arial"/>
          <w:b/>
        </w:rPr>
        <w:t>Secteur Fontaine Claire, en bas de la rue du Quai</w:t>
      </w:r>
    </w:p>
    <w:p w:rsidR="00FC5C56" w:rsidRPr="00135C98" w:rsidRDefault="00FC5C56" w:rsidP="00E01399">
      <w:pPr>
        <w:tabs>
          <w:tab w:val="left" w:pos="720"/>
        </w:tabs>
        <w:spacing w:after="0" w:line="240" w:lineRule="auto"/>
        <w:jc w:val="center"/>
        <w:rPr>
          <w:rFonts w:cs="Arial"/>
          <w:b/>
        </w:rPr>
      </w:pPr>
    </w:p>
    <w:p w:rsidR="00FC5C56" w:rsidRPr="00E01399" w:rsidRDefault="00FC5C56" w:rsidP="00135C98">
      <w:pPr>
        <w:spacing w:after="0" w:line="240" w:lineRule="auto"/>
        <w:rPr>
          <w:rFonts w:cs="Arial"/>
          <w:b/>
        </w:rPr>
      </w:pPr>
      <w:r w:rsidRPr="00E01399">
        <w:rPr>
          <w:rFonts w:cs="Arial"/>
          <w:b/>
        </w:rPr>
        <w:t>13 h</w:t>
      </w:r>
      <w:r>
        <w:rPr>
          <w:rFonts w:cs="Arial"/>
        </w:rPr>
        <w:tab/>
      </w:r>
      <w:r w:rsidRPr="00E01399">
        <w:rPr>
          <w:rFonts w:cs="Arial"/>
          <w:b/>
        </w:rPr>
        <w:t>-Place aux artisans et artistes</w:t>
      </w:r>
    </w:p>
    <w:p w:rsidR="00FC5C56" w:rsidRPr="00E01399" w:rsidRDefault="00FC5C56" w:rsidP="00135C98">
      <w:pPr>
        <w:spacing w:after="0" w:line="240" w:lineRule="auto"/>
        <w:rPr>
          <w:rFonts w:cs="Arial"/>
          <w:b/>
        </w:rPr>
      </w:pPr>
      <w:r w:rsidRPr="00E01399">
        <w:rPr>
          <w:rFonts w:cs="Arial"/>
          <w:b/>
        </w:rPr>
        <w:t>à</w:t>
      </w:r>
      <w:r w:rsidRPr="00E01399">
        <w:rPr>
          <w:rFonts w:cs="Arial"/>
          <w:b/>
        </w:rPr>
        <w:tab/>
        <w:t>- Marché champêtre</w:t>
      </w:r>
    </w:p>
    <w:p w:rsidR="00FC5C56" w:rsidRPr="00E01399" w:rsidRDefault="00FC5C56" w:rsidP="00135C98">
      <w:pPr>
        <w:spacing w:after="0" w:line="240" w:lineRule="auto"/>
        <w:rPr>
          <w:rFonts w:cs="Arial"/>
          <w:b/>
        </w:rPr>
      </w:pPr>
      <w:r w:rsidRPr="00E01399">
        <w:rPr>
          <w:rFonts w:cs="Arial"/>
          <w:b/>
        </w:rPr>
        <w:t>17 h</w:t>
      </w:r>
      <w:r w:rsidRPr="00E01399">
        <w:rPr>
          <w:rFonts w:cs="Arial"/>
          <w:b/>
        </w:rPr>
        <w:tab/>
        <w:t>- Ateliers d’initiation au cirque</w:t>
      </w:r>
    </w:p>
    <w:p w:rsidR="00FC5C56" w:rsidRPr="00E01399" w:rsidRDefault="00FC5C56" w:rsidP="00135C98">
      <w:pPr>
        <w:spacing w:after="0" w:line="240" w:lineRule="auto"/>
        <w:rPr>
          <w:rFonts w:cs="Arial"/>
          <w:b/>
        </w:rPr>
      </w:pPr>
      <w:r w:rsidRPr="00E01399">
        <w:rPr>
          <w:rFonts w:cs="Arial"/>
          <w:b/>
        </w:rPr>
        <w:tab/>
        <w:t>- Parcours en voiture à cheval</w:t>
      </w:r>
    </w:p>
    <w:p w:rsidR="00FC5C56" w:rsidRPr="00135C98" w:rsidRDefault="00FC5C56" w:rsidP="00135C98">
      <w:pPr>
        <w:spacing w:after="0" w:line="240" w:lineRule="auto"/>
        <w:jc w:val="center"/>
        <w:rPr>
          <w:rFonts w:cs="Arial"/>
          <w:b/>
        </w:rPr>
      </w:pPr>
      <w:r>
        <w:rPr>
          <w:noProof/>
          <w:lang w:eastAsia="fr-CA"/>
        </w:rPr>
        <w:pict>
          <v:shape id="_x0000_s1031" type="#_x0000_t75" alt="Drapo2Nations.jpg" style="position:absolute;left:0;text-align:left;margin-left:184.4pt;margin-top:580.5pt;width:95.2pt;height:63.4pt;z-index:251651584;visibility:visible;mso-position-horizontal-relative:margin;mso-position-vertical-relative:margin" stroked="t" strokecolor="windowText" strokeweight="3pt">
            <v:imagedata r:id="rId7" o:title=""/>
            <w10:wrap type="square" anchorx="margin" anchory="margin"/>
          </v:shape>
        </w:pict>
      </w:r>
      <w:r>
        <w:rPr>
          <w:rFonts w:cs="Arial"/>
        </w:rPr>
        <w:t>(avec Marie dite « LaPasd’Époque)</w:t>
      </w:r>
    </w:p>
    <w:p w:rsidR="00FC5C56" w:rsidRPr="00135C98" w:rsidRDefault="00FC5C56" w:rsidP="005213B1">
      <w:pPr>
        <w:jc w:val="center"/>
        <w:rPr>
          <w:rFonts w:cs="Arial"/>
          <w:b/>
        </w:rPr>
      </w:pPr>
    </w:p>
    <w:p w:rsidR="00FC5C56" w:rsidRPr="00135C98" w:rsidRDefault="00FC5C56" w:rsidP="005213B1">
      <w:pPr>
        <w:jc w:val="center"/>
        <w:rPr>
          <w:rFonts w:cs="Arial"/>
          <w:b/>
        </w:rPr>
      </w:pPr>
    </w:p>
    <w:p w:rsidR="00FC5C56" w:rsidRPr="00135C98" w:rsidRDefault="00FC5C56" w:rsidP="005213B1">
      <w:pPr>
        <w:jc w:val="center"/>
        <w:rPr>
          <w:rFonts w:cs="Arial"/>
          <w:b/>
        </w:rPr>
      </w:pPr>
      <w:r>
        <w:rPr>
          <w:noProof/>
          <w:lang w:eastAsia="fr-CA"/>
        </w:rPr>
        <w:pict>
          <v:rect id="_x0000_s1032" style="position:absolute;left:0;text-align:left;margin-left:-5.65pt;margin-top:-20.4pt;width:236.25pt;height:620.05pt;z-index:-251662848" strokeweight="3pt"/>
        </w:pict>
      </w:r>
      <w:r>
        <w:rPr>
          <w:noProof/>
          <w:lang w:eastAsia="fr-CA"/>
        </w:rPr>
        <w:pict>
          <v:shape id="_x0000_s1033" type="#_x0000_t202" style="position:absolute;left:0;text-align:left;margin-left:5.6pt;margin-top:-9.45pt;width:210.65pt;height:42.45pt;z-index:251650560" fillcolor="#fabf8f" strokeweight="1pt">
            <v:fill color2="#f79646" focus="50%" type="gradient"/>
            <v:shadow on="t" type="perspective" color="#974706" offset="1pt" offset2="-3pt"/>
            <v:textbox>
              <w:txbxContent>
                <w:p w:rsidR="00FC5C56" w:rsidRPr="00C737C0" w:rsidRDefault="00FC5C56" w:rsidP="00E01399">
                  <w:pPr>
                    <w:spacing w:after="0" w:line="240" w:lineRule="auto"/>
                    <w:jc w:val="center"/>
                    <w:rPr>
                      <w:b/>
                      <w:sz w:val="24"/>
                      <w:szCs w:val="24"/>
                    </w:rPr>
                  </w:pPr>
                  <w:r>
                    <w:rPr>
                      <w:b/>
                      <w:sz w:val="24"/>
                      <w:szCs w:val="24"/>
                    </w:rPr>
                    <w:t>POW WOW</w:t>
                  </w:r>
                </w:p>
                <w:p w:rsidR="00FC5C56" w:rsidRPr="00C737C0" w:rsidRDefault="00FC5C56" w:rsidP="00E01399">
                  <w:pPr>
                    <w:spacing w:after="0" w:line="240" w:lineRule="auto"/>
                    <w:jc w:val="center"/>
                    <w:rPr>
                      <w:b/>
                      <w:sz w:val="24"/>
                      <w:szCs w:val="24"/>
                    </w:rPr>
                  </w:pPr>
                  <w:r w:rsidRPr="00C737C0">
                    <w:rPr>
                      <w:b/>
                      <w:sz w:val="24"/>
                      <w:szCs w:val="24"/>
                    </w:rPr>
                    <w:t>18 – 19 août 2012</w:t>
                  </w:r>
                </w:p>
              </w:txbxContent>
            </v:textbox>
          </v:shape>
        </w:pict>
      </w:r>
    </w:p>
    <w:p w:rsidR="00FC5C56" w:rsidRPr="00135C98" w:rsidRDefault="00FC5C56" w:rsidP="005213B1">
      <w:pPr>
        <w:jc w:val="center"/>
        <w:rPr>
          <w:rFonts w:cs="Arial"/>
          <w:b/>
        </w:rPr>
      </w:pPr>
    </w:p>
    <w:p w:rsidR="00FC5C56" w:rsidRDefault="00FC5C56" w:rsidP="0026730F">
      <w:pPr>
        <w:spacing w:after="0" w:line="240" w:lineRule="auto"/>
        <w:jc w:val="center"/>
        <w:rPr>
          <w:rFonts w:cs="Arial"/>
          <w:b/>
        </w:rPr>
      </w:pPr>
      <w:r>
        <w:rPr>
          <w:rFonts w:cs="Arial"/>
          <w:b/>
        </w:rPr>
        <w:t xml:space="preserve"> RASSEMBLEMENT DE LA ROUTE DES</w:t>
      </w:r>
    </w:p>
    <w:p w:rsidR="00FC5C56" w:rsidRDefault="00FC5C56" w:rsidP="0026730F">
      <w:pPr>
        <w:spacing w:after="0" w:line="240" w:lineRule="auto"/>
        <w:jc w:val="center"/>
        <w:rPr>
          <w:rFonts w:cs="Arial"/>
          <w:b/>
        </w:rPr>
      </w:pPr>
      <w:r>
        <w:rPr>
          <w:rFonts w:cs="Arial"/>
          <w:b/>
        </w:rPr>
        <w:t>SAUVAGES</w:t>
      </w:r>
    </w:p>
    <w:p w:rsidR="00FC5C56" w:rsidRPr="0026730F" w:rsidRDefault="00FC5C56" w:rsidP="005213B1">
      <w:pPr>
        <w:jc w:val="center"/>
        <w:rPr>
          <w:rFonts w:cs="Arial"/>
          <w:b/>
          <w:sz w:val="20"/>
          <w:szCs w:val="20"/>
        </w:rPr>
      </w:pPr>
      <w:r w:rsidRPr="0026730F">
        <w:rPr>
          <w:rFonts w:cs="Arial"/>
          <w:b/>
          <w:sz w:val="20"/>
          <w:szCs w:val="20"/>
        </w:rPr>
        <w:t>LES 18 ET 19 AOÛT PROCHAIN</w:t>
      </w:r>
    </w:p>
    <w:p w:rsidR="00FC5C56" w:rsidRDefault="00FC5C56" w:rsidP="0026730F">
      <w:pPr>
        <w:spacing w:after="0" w:line="240" w:lineRule="auto"/>
        <w:jc w:val="center"/>
        <w:rPr>
          <w:rFonts w:cs="Arial"/>
          <w:b/>
        </w:rPr>
      </w:pPr>
      <w:r>
        <w:rPr>
          <w:rFonts w:cs="Arial"/>
          <w:b/>
        </w:rPr>
        <w:t>Venez rencontrer les artistes et artisans des « Premières Nations » et leurs invités</w:t>
      </w:r>
    </w:p>
    <w:p w:rsidR="00FC5C56" w:rsidRDefault="00FC5C56" w:rsidP="0026730F">
      <w:pPr>
        <w:spacing w:after="0" w:line="240" w:lineRule="auto"/>
        <w:jc w:val="center"/>
        <w:rPr>
          <w:rFonts w:cs="Arial"/>
          <w:b/>
        </w:rPr>
      </w:pPr>
      <w:r>
        <w:rPr>
          <w:rFonts w:cs="Arial"/>
          <w:b/>
        </w:rPr>
        <w:t>Assistez à des démonstrations du savoir-faire autochtone dans la communauté des Malécites de Viger à Cacouna</w:t>
      </w:r>
    </w:p>
    <w:p w:rsidR="00FC5C56" w:rsidRDefault="00FC5C56" w:rsidP="0026730F">
      <w:pPr>
        <w:spacing w:after="0" w:line="240" w:lineRule="auto"/>
        <w:jc w:val="center"/>
        <w:rPr>
          <w:rFonts w:cs="Arial"/>
          <w:b/>
        </w:rPr>
      </w:pPr>
      <w:r>
        <w:rPr>
          <w:noProof/>
          <w:lang w:eastAsia="fr-CA"/>
        </w:rPr>
        <w:pict>
          <v:shape id="_x0000_s1034" type="#_x0000_t75" alt="logo rassemblement noir.JPEG" style="position:absolute;left:0;text-align:left;margin-left:251.5pt;margin-top:176.2pt;width:210.2pt;height:48.35pt;z-index:-251661824;visibility:visible;mso-position-horizontal-relative:margin;mso-position-vertical-relative:margin">
            <v:imagedata r:id="rId11" o:title="" grayscale="t" bilevel="t"/>
            <w10:wrap type="square" anchorx="margin" anchory="margin"/>
          </v:shape>
        </w:pict>
      </w:r>
    </w:p>
    <w:p w:rsidR="00FC5C56" w:rsidRDefault="00FC5C56" w:rsidP="007C22BD">
      <w:pPr>
        <w:tabs>
          <w:tab w:val="left" w:pos="720"/>
        </w:tabs>
        <w:spacing w:after="0" w:line="240" w:lineRule="auto"/>
        <w:jc w:val="both"/>
        <w:rPr>
          <w:rFonts w:cs="Arial"/>
          <w:b/>
        </w:rPr>
      </w:pPr>
      <w:r>
        <w:rPr>
          <w:rFonts w:cs="Arial"/>
          <w:b/>
        </w:rPr>
        <w:t>12 h</w:t>
      </w:r>
      <w:r>
        <w:rPr>
          <w:rFonts w:cs="Arial"/>
          <w:b/>
        </w:rPr>
        <w:tab/>
        <w:t>- Cérémonie protocolaire de remise de</w:t>
      </w:r>
      <w:r>
        <w:rPr>
          <w:rFonts w:cs="Arial"/>
          <w:b/>
        </w:rPr>
        <w:tab/>
        <w:t>la Médaille du jubilé de diamant de la</w:t>
      </w:r>
      <w:r>
        <w:rPr>
          <w:rFonts w:cs="Arial"/>
          <w:b/>
        </w:rPr>
        <w:tab/>
        <w:t xml:space="preserve">reine Elizabeth II à Mme Anne </w:t>
      </w:r>
      <w:r>
        <w:rPr>
          <w:rFonts w:cs="Arial"/>
          <w:b/>
        </w:rPr>
        <w:tab/>
        <w:t xml:space="preserve">Archambault, Grand Chef </w:t>
      </w:r>
    </w:p>
    <w:p w:rsidR="00FC5C56" w:rsidRDefault="00FC5C56" w:rsidP="007C22BD">
      <w:pPr>
        <w:tabs>
          <w:tab w:val="left" w:pos="720"/>
        </w:tabs>
        <w:spacing w:after="0" w:line="240" w:lineRule="auto"/>
        <w:jc w:val="center"/>
        <w:rPr>
          <w:rFonts w:cs="Arial"/>
          <w:b/>
        </w:rPr>
      </w:pPr>
    </w:p>
    <w:p w:rsidR="00FC5C56" w:rsidRPr="007C22BD" w:rsidRDefault="00FC5C56" w:rsidP="007C22BD">
      <w:pPr>
        <w:tabs>
          <w:tab w:val="left" w:pos="720"/>
        </w:tabs>
        <w:spacing w:after="0" w:line="240" w:lineRule="auto"/>
        <w:jc w:val="center"/>
        <w:rPr>
          <w:rFonts w:cs="Arial"/>
          <w:b/>
          <w:u w:val="single"/>
        </w:rPr>
      </w:pPr>
      <w:r w:rsidRPr="007C22BD">
        <w:rPr>
          <w:rFonts w:cs="Arial"/>
          <w:b/>
          <w:u w:val="single"/>
        </w:rPr>
        <w:t>12 h 00 à 17 h 00</w:t>
      </w:r>
      <w:r>
        <w:rPr>
          <w:rFonts w:cs="Arial"/>
          <w:b/>
          <w:u w:val="single"/>
        </w:rPr>
        <w:t xml:space="preserve"> 18 et 19 août</w:t>
      </w:r>
    </w:p>
    <w:p w:rsidR="00FC5C56" w:rsidRDefault="00FC5C56" w:rsidP="007C22BD">
      <w:pPr>
        <w:tabs>
          <w:tab w:val="left" w:pos="720"/>
        </w:tabs>
        <w:spacing w:after="0" w:line="240" w:lineRule="auto"/>
        <w:jc w:val="both"/>
        <w:rPr>
          <w:rFonts w:cs="Arial"/>
          <w:b/>
        </w:rPr>
      </w:pPr>
    </w:p>
    <w:p w:rsidR="00FC5C56" w:rsidRDefault="00FC5C56" w:rsidP="00A817A7">
      <w:pPr>
        <w:spacing w:after="0" w:line="240" w:lineRule="auto"/>
        <w:jc w:val="center"/>
        <w:rPr>
          <w:rFonts w:cs="Arial"/>
          <w:b/>
        </w:rPr>
      </w:pPr>
      <w:r>
        <w:rPr>
          <w:rFonts w:cs="Arial"/>
          <w:b/>
        </w:rPr>
        <w:t>KIOSQUE DE NOURRITURE TRADITIONNELLE</w:t>
      </w:r>
    </w:p>
    <w:p w:rsidR="00FC5C56" w:rsidRDefault="00FC5C56" w:rsidP="00A817A7">
      <w:pPr>
        <w:spacing w:after="0" w:line="240" w:lineRule="auto"/>
        <w:jc w:val="center"/>
        <w:rPr>
          <w:rFonts w:cs="Arial"/>
          <w:b/>
        </w:rPr>
      </w:pPr>
      <w:r>
        <w:rPr>
          <w:rFonts w:cs="Arial"/>
          <w:b/>
        </w:rPr>
        <w:t>KIOSQUES D’ARTISANAT</w:t>
      </w:r>
    </w:p>
    <w:p w:rsidR="00FC5C56" w:rsidRDefault="00FC5C56" w:rsidP="00A817A7">
      <w:pPr>
        <w:spacing w:after="0" w:line="240" w:lineRule="auto"/>
        <w:jc w:val="center"/>
        <w:rPr>
          <w:rFonts w:cs="Arial"/>
          <w:b/>
        </w:rPr>
      </w:pPr>
      <w:r>
        <w:rPr>
          <w:rFonts w:cs="Arial"/>
          <w:b/>
        </w:rPr>
        <w:t>ATELIER DE FABRICATION D’UN CAPTEUR DE RÊVES</w:t>
      </w:r>
    </w:p>
    <w:p w:rsidR="00FC5C56" w:rsidRDefault="00FC5C56" w:rsidP="00A817A7">
      <w:pPr>
        <w:spacing w:after="0" w:line="240" w:lineRule="auto"/>
        <w:jc w:val="center"/>
        <w:rPr>
          <w:rFonts w:cs="Arial"/>
          <w:b/>
        </w:rPr>
      </w:pPr>
      <w:r>
        <w:rPr>
          <w:rFonts w:cs="Arial"/>
          <w:b/>
        </w:rPr>
        <w:t>FEMME AU TAMBOUR DE WENDAKE</w:t>
      </w:r>
    </w:p>
    <w:p w:rsidR="00FC5C56" w:rsidRDefault="00FC5C56" w:rsidP="00A817A7">
      <w:pPr>
        <w:spacing w:after="0" w:line="240" w:lineRule="auto"/>
        <w:jc w:val="center"/>
        <w:rPr>
          <w:rFonts w:cs="Arial"/>
          <w:b/>
        </w:rPr>
      </w:pPr>
      <w:r>
        <w:rPr>
          <w:rFonts w:cs="Arial"/>
          <w:b/>
        </w:rPr>
        <w:t>SCULPTURE DE PIERRE DE SAVON ET DE BOIS</w:t>
      </w:r>
    </w:p>
    <w:p w:rsidR="00FC5C56" w:rsidRDefault="00FC5C56" w:rsidP="00A817A7">
      <w:pPr>
        <w:spacing w:after="0" w:line="240" w:lineRule="auto"/>
        <w:jc w:val="center"/>
        <w:rPr>
          <w:rFonts w:cs="Arial"/>
          <w:b/>
        </w:rPr>
      </w:pPr>
      <w:r>
        <w:rPr>
          <w:rFonts w:cs="Arial"/>
          <w:b/>
        </w:rPr>
        <w:t>DÉGUSTATION DE GIBIER CUIT SUR FEU DE BOIS</w:t>
      </w:r>
    </w:p>
    <w:p w:rsidR="00FC5C56" w:rsidRDefault="00FC5C56" w:rsidP="00A817A7">
      <w:pPr>
        <w:spacing w:after="0" w:line="240" w:lineRule="auto"/>
        <w:jc w:val="center"/>
        <w:rPr>
          <w:rFonts w:cs="Arial"/>
          <w:b/>
        </w:rPr>
      </w:pPr>
      <w:r>
        <w:rPr>
          <w:rFonts w:cs="Arial"/>
          <w:b/>
        </w:rPr>
        <w:t>MUSIQUE AUTOCHTONE</w:t>
      </w:r>
    </w:p>
    <w:p w:rsidR="00FC5C56" w:rsidRDefault="00FC5C56" w:rsidP="00A817A7">
      <w:pPr>
        <w:spacing w:after="0" w:line="240" w:lineRule="auto"/>
        <w:jc w:val="center"/>
        <w:rPr>
          <w:rFonts w:cs="Arial"/>
          <w:b/>
        </w:rPr>
      </w:pPr>
      <w:r>
        <w:rPr>
          <w:rFonts w:cs="Arial"/>
          <w:b/>
        </w:rPr>
        <w:t>INTERPRÊTATION DE LA CULTURE DES MÉTIS DE L’EST</w:t>
      </w:r>
    </w:p>
    <w:p w:rsidR="00FC5C56" w:rsidRDefault="00FC5C56" w:rsidP="00A817A7">
      <w:pPr>
        <w:spacing w:after="0" w:line="240" w:lineRule="auto"/>
        <w:jc w:val="center"/>
        <w:rPr>
          <w:rFonts w:cs="Arial"/>
          <w:b/>
        </w:rPr>
      </w:pPr>
      <w:r>
        <w:rPr>
          <w:rFonts w:cs="Arial"/>
          <w:b/>
        </w:rPr>
        <w:t xml:space="preserve"> </w:t>
      </w:r>
    </w:p>
    <w:p w:rsidR="00FC5C56" w:rsidRDefault="00FC5C56" w:rsidP="00A817A7">
      <w:pPr>
        <w:spacing w:after="0" w:line="240" w:lineRule="auto"/>
        <w:jc w:val="center"/>
        <w:rPr>
          <w:rFonts w:cs="Arial"/>
          <w:b/>
        </w:rPr>
      </w:pPr>
      <w:r>
        <w:rPr>
          <w:rFonts w:cs="Arial"/>
          <w:b/>
        </w:rPr>
        <w:t>ENTRÉE LIBRE ET FAMILIALE</w:t>
      </w:r>
    </w:p>
    <w:p w:rsidR="00FC5C56" w:rsidRDefault="00FC5C56" w:rsidP="00A817A7">
      <w:pPr>
        <w:spacing w:after="0" w:line="240" w:lineRule="auto"/>
        <w:jc w:val="center"/>
        <w:rPr>
          <w:rFonts w:cs="Arial"/>
          <w:b/>
        </w:rPr>
      </w:pPr>
      <w:r>
        <w:rPr>
          <w:rFonts w:cs="Arial"/>
          <w:b/>
        </w:rPr>
        <w:t>Première Nation Malécite de Viger</w:t>
      </w:r>
    </w:p>
    <w:p w:rsidR="00FC5C56" w:rsidRDefault="00FC5C56" w:rsidP="00A817A7">
      <w:pPr>
        <w:spacing w:after="0" w:line="240" w:lineRule="auto"/>
        <w:jc w:val="center"/>
        <w:rPr>
          <w:rFonts w:cs="Arial"/>
          <w:b/>
        </w:rPr>
      </w:pPr>
      <w:r>
        <w:rPr>
          <w:rFonts w:cs="Arial"/>
          <w:b/>
        </w:rPr>
        <w:t>217 rue de la Grève</w:t>
      </w:r>
    </w:p>
    <w:p w:rsidR="00FC5C56" w:rsidRDefault="00FC5C56" w:rsidP="00A817A7">
      <w:pPr>
        <w:spacing w:after="0" w:line="240" w:lineRule="auto"/>
        <w:jc w:val="center"/>
        <w:rPr>
          <w:rFonts w:cs="Arial"/>
          <w:b/>
        </w:rPr>
      </w:pPr>
      <w:r>
        <w:rPr>
          <w:rFonts w:cs="Arial"/>
          <w:b/>
        </w:rPr>
        <w:t>Cacouna (Québec)</w:t>
      </w:r>
    </w:p>
    <w:p w:rsidR="00FC5C56" w:rsidRDefault="00FC5C56" w:rsidP="007C22BD">
      <w:pPr>
        <w:spacing w:after="0" w:line="240" w:lineRule="auto"/>
        <w:jc w:val="center"/>
        <w:rPr>
          <w:rFonts w:cs="Arial"/>
          <w:b/>
        </w:rPr>
      </w:pPr>
      <w:r>
        <w:rPr>
          <w:rFonts w:cs="Arial"/>
          <w:b/>
        </w:rPr>
        <w:t>Pour info : 418.860.2393</w:t>
      </w:r>
    </w:p>
    <w:p w:rsidR="00FC5C56" w:rsidRDefault="00FC5C56" w:rsidP="005213B1">
      <w:pPr>
        <w:jc w:val="center"/>
        <w:rPr>
          <w:rFonts w:cs="Arial"/>
          <w:b/>
        </w:rPr>
      </w:pPr>
      <w:r>
        <w:rPr>
          <w:rFonts w:cs="Arial"/>
          <w:b/>
        </w:rPr>
        <w:t>DANS LA PAIX ET LA FRATERNITÉ</w:t>
      </w:r>
    </w:p>
    <w:p w:rsidR="00FC5C56" w:rsidRPr="00135C98" w:rsidRDefault="00FC5C56" w:rsidP="005213B1">
      <w:pPr>
        <w:jc w:val="center"/>
        <w:rPr>
          <w:rFonts w:cs="Arial"/>
          <w:b/>
        </w:rPr>
      </w:pPr>
      <w:r>
        <w:rPr>
          <w:rFonts w:cs="Arial"/>
          <w:b/>
        </w:rPr>
        <w:t>BIENVENUE À TOUS</w:t>
      </w:r>
    </w:p>
    <w:p w:rsidR="00FC5C56" w:rsidRDefault="00FC5C56" w:rsidP="005213B1">
      <w:pPr>
        <w:jc w:val="center"/>
        <w:rPr>
          <w:rFonts w:cs="Arial"/>
          <w:b/>
        </w:rPr>
      </w:pPr>
    </w:p>
    <w:p w:rsidR="00FC5C56" w:rsidRDefault="00FC5C56" w:rsidP="005213B1">
      <w:pPr>
        <w:jc w:val="center"/>
        <w:rPr>
          <w:rFonts w:ascii="Arial" w:hAnsi="Arial" w:cs="Arial"/>
          <w:b/>
          <w:sz w:val="24"/>
          <w:szCs w:val="24"/>
        </w:rPr>
        <w:sectPr w:rsidR="00FC5C56" w:rsidSect="00C737C0">
          <w:footerReference w:type="default" r:id="rId12"/>
          <w:pgSz w:w="12240" w:h="15840"/>
          <w:pgMar w:top="1440" w:right="1440" w:bottom="1440" w:left="1620" w:header="708" w:footer="423" w:gutter="0"/>
          <w:cols w:num="2" w:space="708"/>
          <w:docGrid w:linePitch="360"/>
        </w:sectPr>
      </w:pPr>
    </w:p>
    <w:p w:rsidR="00FC5C56" w:rsidRDefault="00FC5C56" w:rsidP="005213B1">
      <w:pPr>
        <w:jc w:val="center"/>
        <w:rPr>
          <w:rFonts w:ascii="Mistral" w:hAnsi="Mistral" w:cs="Arial"/>
          <w:b/>
          <w:sz w:val="56"/>
          <w:szCs w:val="56"/>
        </w:rPr>
      </w:pPr>
      <w:r w:rsidRPr="00895A84">
        <w:rPr>
          <w:rFonts w:ascii="Mistral" w:hAnsi="Mistral" w:cs="Arial"/>
          <w:b/>
          <w:sz w:val="56"/>
          <w:szCs w:val="56"/>
        </w:rPr>
        <w:t>Les soirées culturelles du festival</w:t>
      </w:r>
    </w:p>
    <w:p w:rsidR="00FC5C56" w:rsidRDefault="00FC5C56" w:rsidP="007947A0">
      <w:pPr>
        <w:spacing w:after="0" w:line="240" w:lineRule="auto"/>
        <w:jc w:val="center"/>
        <w:rPr>
          <w:rFonts w:cs="Arial"/>
          <w:b/>
          <w:sz w:val="24"/>
          <w:szCs w:val="24"/>
        </w:rPr>
      </w:pPr>
    </w:p>
    <w:p w:rsidR="00FC5C56" w:rsidRDefault="00FC5C56" w:rsidP="007947A0">
      <w:pPr>
        <w:spacing w:after="0" w:line="240" w:lineRule="auto"/>
        <w:jc w:val="center"/>
        <w:rPr>
          <w:rFonts w:cs="Arial"/>
          <w:b/>
          <w:sz w:val="24"/>
          <w:szCs w:val="24"/>
        </w:rPr>
      </w:pPr>
      <w:r>
        <w:rPr>
          <w:rFonts w:cs="Arial"/>
          <w:b/>
          <w:sz w:val="24"/>
          <w:szCs w:val="24"/>
        </w:rPr>
        <w:t xml:space="preserve">DEUX NATIONS…DEUX CONTEURS </w:t>
      </w:r>
    </w:p>
    <w:p w:rsidR="00FC5C56" w:rsidRDefault="00FC5C56" w:rsidP="007947A0">
      <w:pPr>
        <w:spacing w:after="0" w:line="240" w:lineRule="auto"/>
        <w:jc w:val="center"/>
        <w:rPr>
          <w:rFonts w:cs="Arial"/>
          <w:b/>
          <w:sz w:val="24"/>
          <w:szCs w:val="24"/>
        </w:rPr>
      </w:pPr>
      <w:r>
        <w:rPr>
          <w:rFonts w:cs="Arial"/>
          <w:b/>
          <w:sz w:val="24"/>
          <w:szCs w:val="24"/>
        </w:rPr>
        <w:t>Vendredi le 17 août à 20 h 00</w:t>
      </w:r>
    </w:p>
    <w:p w:rsidR="00FC5C56" w:rsidRPr="007947A0" w:rsidRDefault="00FC5C56" w:rsidP="007947A0">
      <w:pPr>
        <w:spacing w:after="0" w:line="240" w:lineRule="auto"/>
        <w:jc w:val="center"/>
        <w:rPr>
          <w:rFonts w:cs="Arial"/>
          <w:b/>
          <w:sz w:val="24"/>
          <w:szCs w:val="24"/>
        </w:rPr>
      </w:pPr>
      <w:r>
        <w:rPr>
          <w:rFonts w:cs="Arial"/>
          <w:b/>
          <w:sz w:val="24"/>
          <w:szCs w:val="24"/>
        </w:rPr>
        <w:t>Salle Paroissiale – 425, rue de l’Église</w:t>
      </w:r>
    </w:p>
    <w:p w:rsidR="00FC5C56" w:rsidRPr="00895A84" w:rsidRDefault="00FC5C56" w:rsidP="00895A84">
      <w:pPr>
        <w:pStyle w:val="arial12"/>
        <w:jc w:val="both"/>
        <w:rPr>
          <w:rFonts w:ascii="Calibri" w:hAnsi="Calibri"/>
          <w:sz w:val="22"/>
          <w:szCs w:val="22"/>
        </w:rPr>
      </w:pPr>
      <w:r>
        <w:rPr>
          <w:noProof/>
        </w:rPr>
        <w:pict>
          <v:shape id="Image 8" o:spid="_x0000_s1035" type="#_x0000_t75" alt="conteur.jpg" style="position:absolute;left:0;text-align:left;margin-left:-44.3pt;margin-top:125.9pt;width:274.55pt;height:288.5pt;z-index:25165568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">
            <v:imagedata r:id="rId13" o:title=""/>
            <o:lock v:ext="edit" aspectratio="f"/>
            <w10:wrap type="square" anchorx="margin" anchory="margin"/>
          </v:shape>
        </w:pict>
      </w:r>
      <w:r w:rsidRPr="00895A84">
        <w:rPr>
          <w:rFonts w:ascii="Calibri" w:hAnsi="Calibri"/>
          <w:sz w:val="22"/>
          <w:szCs w:val="22"/>
        </w:rPr>
        <w:t>Le conteur</w:t>
      </w:r>
      <w:r w:rsidRPr="00895A84">
        <w:rPr>
          <w:rStyle w:val="Strong"/>
          <w:rFonts w:ascii="Calibri" w:hAnsi="Calibri" w:cs="Arial"/>
          <w:sz w:val="22"/>
          <w:szCs w:val="22"/>
        </w:rPr>
        <w:t xml:space="preserve"> André</w:t>
      </w:r>
      <w:r w:rsidRPr="00895A84">
        <w:rPr>
          <w:rFonts w:ascii="Calibri" w:hAnsi="Calibri"/>
          <w:sz w:val="22"/>
          <w:szCs w:val="22"/>
        </w:rPr>
        <w:t xml:space="preserve"> </w:t>
      </w:r>
      <w:r w:rsidRPr="00895A84">
        <w:rPr>
          <w:rStyle w:val="Strong"/>
          <w:rFonts w:ascii="Calibri" w:hAnsi="Calibri" w:cs="Arial"/>
          <w:sz w:val="22"/>
          <w:szCs w:val="22"/>
        </w:rPr>
        <w:t>Lemelin</w:t>
      </w:r>
      <w:r w:rsidRPr="00895A84">
        <w:rPr>
          <w:rFonts w:ascii="Calibri" w:hAnsi="Calibri"/>
          <w:sz w:val="22"/>
          <w:szCs w:val="22"/>
        </w:rPr>
        <w:t xml:space="preserve"> a participé à la plupart des festivals de conte</w:t>
      </w:r>
      <w:r>
        <w:rPr>
          <w:rFonts w:ascii="Calibri" w:hAnsi="Calibri"/>
          <w:sz w:val="22"/>
          <w:szCs w:val="22"/>
        </w:rPr>
        <w:t>s au Québec</w:t>
      </w:r>
      <w:r w:rsidRPr="00895A84">
        <w:rPr>
          <w:rFonts w:ascii="Calibri" w:hAnsi="Calibri"/>
          <w:sz w:val="22"/>
          <w:szCs w:val="22"/>
        </w:rPr>
        <w:t xml:space="preserve">: </w:t>
      </w:r>
      <w:r w:rsidRPr="00895A84">
        <w:rPr>
          <w:rFonts w:ascii="Calibri" w:hAnsi="Calibri"/>
          <w:i/>
          <w:iCs/>
          <w:sz w:val="22"/>
          <w:szCs w:val="22"/>
        </w:rPr>
        <w:t>Festival interculturel du conte du Québec</w:t>
      </w:r>
      <w:r w:rsidRPr="00895A84">
        <w:rPr>
          <w:rFonts w:ascii="Calibri" w:hAnsi="Calibri"/>
          <w:sz w:val="22"/>
          <w:szCs w:val="22"/>
        </w:rPr>
        <w:t xml:space="preserve">, </w:t>
      </w:r>
      <w:r w:rsidRPr="00895A84">
        <w:rPr>
          <w:rStyle w:val="Emphasis"/>
          <w:rFonts w:ascii="Calibri" w:hAnsi="Calibri" w:cs="Arial"/>
          <w:sz w:val="22"/>
          <w:szCs w:val="22"/>
        </w:rPr>
        <w:t>Festival de conte De Bouche à Oreille</w:t>
      </w:r>
      <w:r w:rsidRPr="00895A84">
        <w:rPr>
          <w:rFonts w:ascii="Calibri" w:hAnsi="Calibri"/>
          <w:sz w:val="22"/>
          <w:szCs w:val="22"/>
        </w:rPr>
        <w:t xml:space="preserve"> et </w:t>
      </w:r>
      <w:r w:rsidRPr="00895A84">
        <w:rPr>
          <w:rFonts w:ascii="Calibri" w:hAnsi="Calibri"/>
          <w:i/>
          <w:iCs/>
          <w:sz w:val="22"/>
          <w:szCs w:val="22"/>
        </w:rPr>
        <w:t xml:space="preserve">La Grande Rencontre </w:t>
      </w:r>
      <w:r w:rsidRPr="00895A84">
        <w:rPr>
          <w:rFonts w:ascii="Calibri" w:hAnsi="Calibri"/>
          <w:sz w:val="22"/>
          <w:szCs w:val="22"/>
        </w:rPr>
        <w:t xml:space="preserve">(Montréal), </w:t>
      </w:r>
      <w:r w:rsidRPr="00895A84">
        <w:rPr>
          <w:rStyle w:val="Emphasis"/>
          <w:rFonts w:ascii="Calibri" w:hAnsi="Calibri" w:cs="Arial"/>
          <w:sz w:val="22"/>
          <w:szCs w:val="22"/>
        </w:rPr>
        <w:t>Le Rendez-vous des grandes gueules</w:t>
      </w:r>
      <w:r w:rsidRPr="00895A84">
        <w:rPr>
          <w:rFonts w:ascii="Calibri" w:hAnsi="Calibri"/>
          <w:sz w:val="22"/>
          <w:szCs w:val="22"/>
        </w:rPr>
        <w:t xml:space="preserve"> (Trois-Pistoles), </w:t>
      </w:r>
      <w:r w:rsidRPr="00895A84">
        <w:rPr>
          <w:rFonts w:ascii="Calibri" w:hAnsi="Calibri"/>
          <w:i/>
          <w:iCs/>
          <w:sz w:val="22"/>
          <w:szCs w:val="22"/>
        </w:rPr>
        <w:t xml:space="preserve">Les jours sont contés </w:t>
      </w:r>
      <w:r w:rsidRPr="00895A84">
        <w:rPr>
          <w:rFonts w:ascii="Calibri" w:hAnsi="Calibri"/>
          <w:sz w:val="22"/>
          <w:szCs w:val="22"/>
        </w:rPr>
        <w:t xml:space="preserve">(Sherbrooke), </w:t>
      </w:r>
      <w:r w:rsidRPr="00895A84">
        <w:rPr>
          <w:rFonts w:ascii="Calibri" w:hAnsi="Calibri"/>
          <w:i/>
          <w:iCs/>
          <w:sz w:val="22"/>
          <w:szCs w:val="22"/>
        </w:rPr>
        <w:t xml:space="preserve">Les Hauts-Parleurs </w:t>
      </w:r>
      <w:r w:rsidRPr="00895A84">
        <w:rPr>
          <w:rFonts w:ascii="Calibri" w:hAnsi="Calibri"/>
          <w:sz w:val="22"/>
          <w:szCs w:val="22"/>
        </w:rPr>
        <w:t>(Québec),</w:t>
      </w:r>
      <w:r w:rsidRPr="00895A84">
        <w:rPr>
          <w:rFonts w:ascii="Calibri" w:hAnsi="Calibri"/>
          <w:i/>
          <w:iCs/>
          <w:sz w:val="22"/>
          <w:szCs w:val="22"/>
        </w:rPr>
        <w:t xml:space="preserve"> Les rendez-vous Contes</w:t>
      </w:r>
      <w:r w:rsidRPr="00895A84">
        <w:rPr>
          <w:rFonts w:ascii="Calibri" w:hAnsi="Calibri"/>
          <w:sz w:val="22"/>
          <w:szCs w:val="22"/>
        </w:rPr>
        <w:t xml:space="preserve"> (Mont-Tremblant),</w:t>
      </w:r>
      <w:r w:rsidRPr="00895A84">
        <w:rPr>
          <w:rStyle w:val="Emphasis"/>
          <w:rFonts w:ascii="Calibri" w:hAnsi="Calibri" w:cs="Arial"/>
          <w:sz w:val="22"/>
          <w:szCs w:val="22"/>
        </w:rPr>
        <w:t xml:space="preserve"> Festival de contes et légendes du Saguenay-Lac-Saint-Jean</w:t>
      </w:r>
      <w:r w:rsidRPr="00895A84">
        <w:rPr>
          <w:rFonts w:ascii="Calibri" w:hAnsi="Calibri"/>
          <w:sz w:val="22"/>
          <w:szCs w:val="22"/>
        </w:rPr>
        <w:t xml:space="preserve"> (Dolbeau-Mistassini), </w:t>
      </w:r>
      <w:r w:rsidRPr="00895A84">
        <w:rPr>
          <w:rFonts w:ascii="Calibri" w:hAnsi="Calibri"/>
          <w:i/>
          <w:iCs/>
          <w:sz w:val="22"/>
          <w:szCs w:val="22"/>
        </w:rPr>
        <w:t xml:space="preserve">Contes et Légendes de la Pierre Angulaire </w:t>
      </w:r>
      <w:r w:rsidRPr="00895A84">
        <w:rPr>
          <w:rFonts w:ascii="Calibri" w:hAnsi="Calibri"/>
          <w:sz w:val="22"/>
          <w:szCs w:val="22"/>
        </w:rPr>
        <w:t xml:space="preserve">(Ste-Élie-de-Caxton), </w:t>
      </w:r>
      <w:r w:rsidRPr="00895A84">
        <w:rPr>
          <w:rFonts w:ascii="Calibri" w:hAnsi="Calibri"/>
          <w:i/>
          <w:iCs/>
          <w:sz w:val="22"/>
          <w:szCs w:val="22"/>
        </w:rPr>
        <w:t xml:space="preserve">Festival des contes et légendes en Abitibi-Témiscamingue </w:t>
      </w:r>
      <w:r w:rsidRPr="00895A84">
        <w:rPr>
          <w:rFonts w:ascii="Calibri" w:hAnsi="Calibri"/>
          <w:sz w:val="22"/>
          <w:szCs w:val="22"/>
        </w:rPr>
        <w:t xml:space="preserve">(Val-d'Or) et dans bien d'autres festivals dont </w:t>
      </w:r>
      <w:r w:rsidRPr="00895A84">
        <w:rPr>
          <w:rFonts w:ascii="Calibri" w:hAnsi="Calibri"/>
          <w:i/>
          <w:iCs/>
          <w:sz w:val="22"/>
          <w:szCs w:val="22"/>
        </w:rPr>
        <w:t xml:space="preserve">Mémoire et Racines </w:t>
      </w:r>
      <w:r w:rsidRPr="00895A84">
        <w:rPr>
          <w:rFonts w:ascii="Calibri" w:hAnsi="Calibri"/>
          <w:sz w:val="22"/>
          <w:szCs w:val="22"/>
        </w:rPr>
        <w:t xml:space="preserve">(Joliette), le </w:t>
      </w:r>
      <w:r w:rsidRPr="00895A84">
        <w:rPr>
          <w:rFonts w:ascii="Calibri" w:hAnsi="Calibri"/>
          <w:i/>
          <w:iCs/>
          <w:sz w:val="22"/>
          <w:szCs w:val="22"/>
        </w:rPr>
        <w:t xml:space="preserve">Festival de musique traditionnelle La Virée </w:t>
      </w:r>
      <w:r w:rsidRPr="00895A84">
        <w:rPr>
          <w:rFonts w:ascii="Calibri" w:hAnsi="Calibri"/>
          <w:sz w:val="22"/>
          <w:szCs w:val="22"/>
        </w:rPr>
        <w:t xml:space="preserve">(Carleton), </w:t>
      </w:r>
      <w:r w:rsidRPr="00895A84">
        <w:rPr>
          <w:rFonts w:ascii="Calibri" w:hAnsi="Calibri"/>
          <w:i/>
          <w:iCs/>
          <w:sz w:val="22"/>
          <w:szCs w:val="22"/>
        </w:rPr>
        <w:t>La Nuit internationale du conte en Acadie</w:t>
      </w:r>
      <w:r w:rsidRPr="00895A84">
        <w:rPr>
          <w:rFonts w:ascii="Calibri" w:hAnsi="Calibri"/>
          <w:sz w:val="22"/>
          <w:szCs w:val="22"/>
        </w:rPr>
        <w:t xml:space="preserve"> (Nouveau-Brunswick), </w:t>
      </w:r>
      <w:r w:rsidRPr="00895A84">
        <w:rPr>
          <w:rFonts w:ascii="Calibri" w:hAnsi="Calibri"/>
          <w:i/>
          <w:iCs/>
          <w:sz w:val="22"/>
          <w:szCs w:val="22"/>
        </w:rPr>
        <w:t xml:space="preserve">Paroles d'hiver </w:t>
      </w:r>
      <w:r w:rsidRPr="00895A84">
        <w:rPr>
          <w:rFonts w:ascii="Calibri" w:hAnsi="Calibri"/>
          <w:sz w:val="22"/>
          <w:szCs w:val="22"/>
        </w:rPr>
        <w:t>(France)…</w:t>
      </w:r>
    </w:p>
    <w:p w:rsidR="00FC5C56" w:rsidRDefault="00FC5C56" w:rsidP="00895A84">
      <w:pPr>
        <w:pStyle w:val="arial12"/>
        <w:jc w:val="both"/>
        <w:rPr>
          <w:rFonts w:ascii="Calibri" w:hAnsi="Calibri"/>
          <w:sz w:val="22"/>
          <w:szCs w:val="22"/>
        </w:rPr>
      </w:pPr>
    </w:p>
    <w:p w:rsidR="00FC5C56" w:rsidRPr="00895A84" w:rsidRDefault="00FC5C56" w:rsidP="00895A84">
      <w:pPr>
        <w:pStyle w:val="arial12"/>
        <w:jc w:val="both"/>
        <w:rPr>
          <w:rFonts w:ascii="Calibri" w:hAnsi="Calibri"/>
          <w:sz w:val="22"/>
          <w:szCs w:val="22"/>
        </w:rPr>
      </w:pPr>
      <w:r w:rsidRPr="00895A84">
        <w:rPr>
          <w:rFonts w:ascii="Calibri" w:hAnsi="Calibri"/>
          <w:sz w:val="22"/>
          <w:szCs w:val="22"/>
        </w:rPr>
        <w:t>Il a également raconté ses histoires lors de nombreuses soirées de conte</w:t>
      </w:r>
      <w:r>
        <w:rPr>
          <w:rFonts w:ascii="Calibri" w:hAnsi="Calibri"/>
          <w:sz w:val="22"/>
          <w:szCs w:val="22"/>
        </w:rPr>
        <w:t>s</w:t>
      </w:r>
      <w:r w:rsidRPr="00895A84">
        <w:rPr>
          <w:rFonts w:ascii="Calibri" w:hAnsi="Calibri"/>
          <w:sz w:val="22"/>
          <w:szCs w:val="22"/>
        </w:rPr>
        <w:t xml:space="preserve"> : </w:t>
      </w:r>
      <w:r w:rsidRPr="00895A84">
        <w:rPr>
          <w:rFonts w:ascii="Calibri" w:hAnsi="Calibri"/>
          <w:i/>
          <w:iCs/>
          <w:sz w:val="22"/>
          <w:szCs w:val="22"/>
        </w:rPr>
        <w:t xml:space="preserve">Dimanches du contes, Les Contes des Mardis-Gras </w:t>
      </w:r>
      <w:r w:rsidRPr="00895A84">
        <w:rPr>
          <w:rFonts w:ascii="Calibri" w:hAnsi="Calibri"/>
          <w:sz w:val="22"/>
          <w:szCs w:val="22"/>
        </w:rPr>
        <w:t>et le</w:t>
      </w:r>
      <w:r w:rsidRPr="00895A84">
        <w:rPr>
          <w:rFonts w:ascii="Calibri" w:hAnsi="Calibri"/>
          <w:i/>
          <w:iCs/>
          <w:sz w:val="22"/>
          <w:szCs w:val="22"/>
        </w:rPr>
        <w:t xml:space="preserve"> Cercle des conteurs </w:t>
      </w:r>
      <w:r w:rsidRPr="00895A84">
        <w:rPr>
          <w:rFonts w:ascii="Calibri" w:hAnsi="Calibri"/>
          <w:sz w:val="22"/>
          <w:szCs w:val="22"/>
        </w:rPr>
        <w:t>(Montréal),</w:t>
      </w:r>
      <w:r w:rsidRPr="00895A84">
        <w:rPr>
          <w:rFonts w:ascii="Calibri" w:hAnsi="Calibri"/>
          <w:i/>
          <w:iCs/>
          <w:sz w:val="22"/>
          <w:szCs w:val="22"/>
        </w:rPr>
        <w:t xml:space="preserve"> Les Soirées Contes et Légendes</w:t>
      </w:r>
      <w:r w:rsidRPr="00895A84">
        <w:rPr>
          <w:rFonts w:ascii="Calibri" w:hAnsi="Calibri"/>
          <w:sz w:val="22"/>
          <w:szCs w:val="22"/>
        </w:rPr>
        <w:t xml:space="preserve"> (Québec),</w:t>
      </w:r>
      <w:r w:rsidRPr="00895A84">
        <w:rPr>
          <w:rFonts w:ascii="Calibri" w:hAnsi="Calibri"/>
          <w:i/>
          <w:iCs/>
          <w:sz w:val="22"/>
          <w:szCs w:val="22"/>
        </w:rPr>
        <w:t xml:space="preserve"> Les soirées de contes du Rhinocéros</w:t>
      </w:r>
      <w:r w:rsidRPr="00895A84">
        <w:rPr>
          <w:rFonts w:ascii="Calibri" w:hAnsi="Calibri"/>
          <w:sz w:val="22"/>
          <w:szCs w:val="22"/>
        </w:rPr>
        <w:t xml:space="preserve"> (Rimouski),</w:t>
      </w:r>
      <w:r w:rsidRPr="00895A84">
        <w:rPr>
          <w:rStyle w:val="Emphasis"/>
          <w:rFonts w:ascii="Calibri" w:hAnsi="Calibri" w:cs="Arial"/>
          <w:sz w:val="22"/>
          <w:szCs w:val="22"/>
        </w:rPr>
        <w:t xml:space="preserve"> Contes... à recevoir </w:t>
      </w:r>
      <w:r w:rsidRPr="00895A84">
        <w:rPr>
          <w:rFonts w:ascii="Calibri" w:hAnsi="Calibri"/>
          <w:sz w:val="22"/>
          <w:szCs w:val="22"/>
        </w:rPr>
        <w:t xml:space="preserve">(Valcourt), </w:t>
      </w:r>
      <w:r w:rsidRPr="00895A84">
        <w:rPr>
          <w:rStyle w:val="Emphasis"/>
          <w:rFonts w:ascii="Calibri" w:hAnsi="Calibri" w:cs="Arial"/>
          <w:sz w:val="22"/>
          <w:szCs w:val="22"/>
        </w:rPr>
        <w:t>Contes et légendes du Jardin</w:t>
      </w:r>
      <w:r w:rsidRPr="00895A84">
        <w:rPr>
          <w:rFonts w:ascii="Calibri" w:hAnsi="Calibri"/>
          <w:sz w:val="22"/>
          <w:szCs w:val="22"/>
        </w:rPr>
        <w:t xml:space="preserve"> (St-Eustache), etc, et a participé à plusieurs événements littéraires et artistiques : salons du livre de Québec, Montréal, Sherbrooke, Hull…, Bibliothèque nationale du Québec, Nouveau théâtre expérimental, Maroquinerie (Paris)…; il a aussi raconté ses histoires à la radio (CIBL, radio culturelle FM de Radio-Canada…) et à la télévision.</w:t>
      </w:r>
    </w:p>
    <w:p w:rsidR="00FC5C56" w:rsidRDefault="00FC5C56" w:rsidP="007947A0">
      <w:pPr>
        <w:spacing w:after="0" w:line="240" w:lineRule="auto"/>
        <w:jc w:val="both"/>
        <w:rPr>
          <w:rStyle w:val="Strong"/>
        </w:rPr>
      </w:pPr>
      <w:r>
        <w:rPr>
          <w:noProof/>
          <w:lang w:eastAsia="fr-CA"/>
        </w:rPr>
        <w:pict>
          <v:shape id="Image 9" o:spid="_x0000_s1036" type="#_x0000_t75" alt="thCAZFRLTO.jpg" style="position:absolute;left:0;text-align:left;margin-left:301.7pt;margin-top:511.6pt;width:205.9pt;height:165.1pt;z-index:25165670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">
            <v:imagedata r:id="rId14" o:title=""/>
            <o:lock v:ext="edit" aspectratio="f"/>
            <w10:wrap type="square" anchorx="margin" anchory="margin"/>
          </v:shape>
        </w:pict>
      </w:r>
    </w:p>
    <w:p w:rsidR="00FC5C56" w:rsidRDefault="00FC5C56" w:rsidP="007947A0">
      <w:pPr>
        <w:spacing w:after="0" w:line="240" w:lineRule="auto"/>
        <w:jc w:val="both"/>
      </w:pPr>
      <w:r>
        <w:rPr>
          <w:noProof/>
          <w:lang w:eastAsia="fr-CA"/>
        </w:rPr>
        <w:pict>
          <v:shape id="_x0000_s1037" type="#_x0000_t202" style="position:absolute;left:0;text-align:left;margin-left:125.35pt;margin-top:98.25pt;width:178.45pt;height:26.3pt;z-index:251657728" fillcolor="#f79646" stroked="f">
            <v:textbox style="mso-next-textbox:#_x0000_s1037">
              <w:txbxContent>
                <w:p w:rsidR="00FC5C56" w:rsidRPr="003B2BC7" w:rsidRDefault="00FC5C56" w:rsidP="003B2BC7">
                  <w:pPr>
                    <w:jc w:val="center"/>
                    <w:rPr>
                      <w:b/>
                      <w:lang w:val="en-CA"/>
                    </w:rPr>
                  </w:pPr>
                  <w:r w:rsidRPr="003B2BC7">
                    <w:rPr>
                      <w:b/>
                      <w:lang w:val="en-CA"/>
                    </w:rPr>
                    <w:t>Entrée 10 $ - Service de bar</w:t>
                  </w:r>
                </w:p>
              </w:txbxContent>
            </v:textbox>
          </v:shape>
        </w:pict>
      </w:r>
      <w:r>
        <w:rPr>
          <w:rStyle w:val="Strong"/>
        </w:rPr>
        <w:t>Patrick Courtois</w:t>
      </w:r>
      <w:r>
        <w:t xml:space="preserve"> a un talent naturel de conteur. Découvert en 2011 lors de la première édition d’Atalukan, Patrick nous amène dans des histoires à dormir debout, entendues des ainés, remaniées avec humour. Innu de la communauté de Mashteuiatsh, il aime partager sa culture avec tous.</w:t>
      </w:r>
    </w:p>
    <w:p w:rsidR="00FC5C56" w:rsidRDefault="00FC5C56" w:rsidP="007947A0">
      <w:pPr>
        <w:spacing w:after="0" w:line="240" w:lineRule="auto"/>
        <w:jc w:val="both"/>
      </w:pPr>
    </w:p>
    <w:p w:rsidR="00FC5C56" w:rsidRDefault="00FC5C56" w:rsidP="003B2BC7">
      <w:pPr>
        <w:jc w:val="center"/>
        <w:rPr>
          <w:rFonts w:ascii="Mistral" w:hAnsi="Mistral" w:cs="Arial"/>
          <w:b/>
          <w:sz w:val="56"/>
          <w:szCs w:val="56"/>
        </w:rPr>
      </w:pPr>
      <w:r>
        <w:rPr>
          <w:noProof/>
          <w:lang w:eastAsia="fr-CA"/>
        </w:rPr>
        <w:pict>
          <v:shape id="_x0000_s1038" type="#_x0000_t75" style="position:absolute;left:0;text-align:left;margin-left:-38pt;margin-top:51.35pt;width:260.65pt;height:234.25pt;z-index:251668992;visibility:visible;mso-position-horizontal-relative:margin;mso-position-vertical-relative:margin"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">
            <v:imagedata r:id="rId15" o:title=""/>
            <o:lock v:ext="edit" aspectratio="f"/>
            <w10:wrap type="square" anchorx="margin" anchory="margin"/>
          </v:shape>
        </w:pict>
      </w:r>
      <w:r w:rsidRPr="00895A84">
        <w:rPr>
          <w:rFonts w:ascii="Mistral" w:hAnsi="Mistral" w:cs="Arial"/>
          <w:b/>
          <w:sz w:val="56"/>
          <w:szCs w:val="56"/>
        </w:rPr>
        <w:t>Les soirées culturelles du festival</w:t>
      </w:r>
    </w:p>
    <w:p w:rsidR="00FC5C56" w:rsidRDefault="00FC5C56" w:rsidP="003B2BC7">
      <w:pPr>
        <w:spacing w:after="0" w:line="240" w:lineRule="auto"/>
        <w:jc w:val="center"/>
        <w:rPr>
          <w:rFonts w:cs="Arial"/>
          <w:b/>
          <w:sz w:val="24"/>
          <w:szCs w:val="24"/>
        </w:rPr>
      </w:pPr>
      <w:r>
        <w:rPr>
          <w:rFonts w:cs="Arial"/>
          <w:b/>
          <w:sz w:val="24"/>
          <w:szCs w:val="24"/>
        </w:rPr>
        <w:t>IMPRO HISTORIQUE</w:t>
      </w:r>
    </w:p>
    <w:p w:rsidR="00FC5C56" w:rsidRDefault="00FC5C56" w:rsidP="003B2BC7">
      <w:pPr>
        <w:spacing w:after="0" w:line="240" w:lineRule="auto"/>
        <w:jc w:val="center"/>
        <w:rPr>
          <w:rFonts w:cs="Arial"/>
          <w:b/>
          <w:sz w:val="24"/>
          <w:szCs w:val="24"/>
        </w:rPr>
      </w:pPr>
      <w:r>
        <w:rPr>
          <w:rFonts w:cs="Arial"/>
          <w:b/>
          <w:sz w:val="24"/>
          <w:szCs w:val="24"/>
        </w:rPr>
        <w:t>Samedi le 18 août DE 17 H 00 À 19 H 00</w:t>
      </w:r>
    </w:p>
    <w:p w:rsidR="00FC5C56" w:rsidRPr="007947A0" w:rsidRDefault="00FC5C56" w:rsidP="003B2BC7">
      <w:pPr>
        <w:spacing w:after="0" w:line="240" w:lineRule="auto"/>
        <w:jc w:val="center"/>
        <w:rPr>
          <w:rFonts w:cs="Arial"/>
          <w:b/>
          <w:sz w:val="24"/>
          <w:szCs w:val="24"/>
        </w:rPr>
      </w:pPr>
      <w:r>
        <w:rPr>
          <w:rFonts w:cs="Arial"/>
          <w:b/>
          <w:sz w:val="24"/>
          <w:szCs w:val="24"/>
        </w:rPr>
        <w:t>Salle Paroissiale – 425, rue de l’Église</w:t>
      </w:r>
    </w:p>
    <w:p w:rsidR="00FC5C56" w:rsidRDefault="00FC5C56" w:rsidP="003B2BC7">
      <w:pPr>
        <w:spacing w:after="0" w:line="240" w:lineRule="auto"/>
        <w:jc w:val="center"/>
      </w:pPr>
    </w:p>
    <w:p w:rsidR="00FC5C56" w:rsidRDefault="00FC5C56" w:rsidP="00281971">
      <w:pPr>
        <w:pStyle w:val="NormalWeb"/>
        <w:jc w:val="both"/>
        <w:rPr>
          <w:rFonts w:ascii="Calibri" w:hAnsi="Calibri"/>
          <w:sz w:val="22"/>
          <w:szCs w:val="22"/>
        </w:rPr>
      </w:pPr>
      <w:r w:rsidRPr="00281971">
        <w:rPr>
          <w:rFonts w:ascii="Calibri" w:hAnsi="Calibri"/>
          <w:sz w:val="22"/>
          <w:szCs w:val="22"/>
        </w:rPr>
        <w:t>Le match d’improvisation, sous sa forme moderne semble être une forme origina</w:t>
      </w:r>
      <w:r>
        <w:rPr>
          <w:rFonts w:ascii="Calibri" w:hAnsi="Calibri"/>
          <w:sz w:val="22"/>
          <w:szCs w:val="22"/>
        </w:rPr>
        <w:t>le. Or, en fouillant l’histoire</w:t>
      </w:r>
      <w:r w:rsidRPr="00281971">
        <w:rPr>
          <w:rFonts w:ascii="Calibri" w:hAnsi="Calibri"/>
          <w:sz w:val="22"/>
          <w:szCs w:val="22"/>
        </w:rPr>
        <w:t>, on peut se rendre compte que l</w:t>
      </w:r>
      <w:r>
        <w:rPr>
          <w:rFonts w:ascii="Calibri" w:hAnsi="Calibri"/>
          <w:sz w:val="22"/>
          <w:szCs w:val="22"/>
        </w:rPr>
        <w:t>a joute oratoire et théâtrale fu</w:t>
      </w:r>
      <w:r w:rsidRPr="00281971">
        <w:rPr>
          <w:rFonts w:ascii="Calibri" w:hAnsi="Calibri"/>
          <w:sz w:val="22"/>
          <w:szCs w:val="22"/>
        </w:rPr>
        <w:t>t pratiqué</w:t>
      </w:r>
      <w:r>
        <w:rPr>
          <w:rFonts w:ascii="Calibri" w:hAnsi="Calibri"/>
          <w:sz w:val="22"/>
          <w:szCs w:val="22"/>
        </w:rPr>
        <w:t>e</w:t>
      </w:r>
      <w:r w:rsidRPr="00281971">
        <w:rPr>
          <w:rFonts w:ascii="Calibri" w:hAnsi="Calibri"/>
          <w:sz w:val="22"/>
          <w:szCs w:val="22"/>
        </w:rPr>
        <w:t xml:space="preserve"> dans bien des civilisations.</w:t>
      </w:r>
    </w:p>
    <w:p w:rsidR="00FC5C56" w:rsidRDefault="00FC5C56" w:rsidP="005A33E2">
      <w:pPr>
        <w:pStyle w:val="NormalWeb"/>
        <w:spacing w:after="0" w:afterAutospacing="0"/>
        <w:jc w:val="both"/>
        <w:rPr>
          <w:rFonts w:ascii="Calibri" w:hAnsi="Calibri"/>
          <w:sz w:val="22"/>
          <w:szCs w:val="22"/>
        </w:rPr>
      </w:pPr>
      <w:r w:rsidRPr="005A33E2">
        <w:rPr>
          <w:rFonts w:ascii="Calibri" w:hAnsi="Calibri"/>
          <w:sz w:val="22"/>
          <w:szCs w:val="22"/>
        </w:rPr>
        <w:t>Au Moyen Âge, l’enseignement universitaire a</w:t>
      </w:r>
      <w:r>
        <w:rPr>
          <w:rFonts w:ascii="Trebuchet MS" w:hAnsi="Trebuchet MS"/>
        </w:rPr>
        <w:t xml:space="preserve"> </w:t>
      </w:r>
      <w:r w:rsidRPr="00281971">
        <w:rPr>
          <w:rFonts w:ascii="Calibri" w:hAnsi="Calibri"/>
          <w:sz w:val="22"/>
          <w:szCs w:val="22"/>
        </w:rPr>
        <w:t>vu fleurir une pratique, qui au départ ne constituait qu’un exercice</w:t>
      </w:r>
      <w:r>
        <w:rPr>
          <w:rFonts w:ascii="Calibri" w:hAnsi="Calibri"/>
          <w:sz w:val="22"/>
          <w:szCs w:val="22"/>
        </w:rPr>
        <w:t xml:space="preserve"> </w:t>
      </w:r>
      <w:r w:rsidRPr="00281971">
        <w:rPr>
          <w:rFonts w:ascii="Calibri" w:hAnsi="Calibri"/>
          <w:sz w:val="22"/>
          <w:szCs w:val="22"/>
        </w:rPr>
        <w:t xml:space="preserve"> qui est devenu un véritable sport: la Dialectica. Plus qu’un véritable spectacle théâtral, il s’agit ici d’une joute oratoire qui a pour objectif d’entraîner les étudiants à soutenir des thèses. L’exercice met en jeu deux protagonistes: un opposant et un répondant. Le répon</w:t>
      </w:r>
      <w:r>
        <w:rPr>
          <w:rFonts w:ascii="Calibri" w:hAnsi="Calibri"/>
          <w:sz w:val="22"/>
          <w:szCs w:val="22"/>
        </w:rPr>
        <w:t>dant est en fait le candidat</w:t>
      </w:r>
      <w:r w:rsidRPr="00281971">
        <w:rPr>
          <w:rFonts w:ascii="Calibri" w:hAnsi="Calibri"/>
          <w:sz w:val="22"/>
          <w:szCs w:val="22"/>
        </w:rPr>
        <w:t xml:space="preserve"> et il se voit opposer un autre étudiant qui doit contrer sa thèse, par une antithèse. Le maître qui préside donne alors la conclusion. Cette forme de “dispute” (disputatio</w:t>
      </w:r>
      <w:r>
        <w:rPr>
          <w:rFonts w:ascii="Calibri" w:hAnsi="Calibri"/>
          <w:sz w:val="22"/>
          <w:szCs w:val="22"/>
        </w:rPr>
        <w:t>), envahit la vie universitaire</w:t>
      </w:r>
      <w:r w:rsidRPr="00281971">
        <w:rPr>
          <w:rFonts w:ascii="Calibri" w:hAnsi="Calibri"/>
          <w:sz w:val="22"/>
          <w:szCs w:val="22"/>
        </w:rPr>
        <w:t xml:space="preserve"> et devient un véritable sport. Les maîtres se “disputent” une fois par semaine devant les étudiants, et les étudiant</w:t>
      </w:r>
      <w:r>
        <w:rPr>
          <w:rFonts w:ascii="Calibri" w:hAnsi="Calibri"/>
          <w:sz w:val="22"/>
          <w:szCs w:val="22"/>
        </w:rPr>
        <w:t>s</w:t>
      </w:r>
      <w:r w:rsidRPr="00281971">
        <w:rPr>
          <w:rFonts w:ascii="Calibri" w:hAnsi="Calibri"/>
          <w:sz w:val="22"/>
          <w:szCs w:val="22"/>
        </w:rPr>
        <w:t xml:space="preserve"> “disputent” à l’occasion des examens. Tout le cérémonial est codifié, ritualisé dans un traité de règles: l’Ars Obligatoria”.</w:t>
      </w:r>
      <w:r>
        <w:rPr>
          <w:rFonts w:ascii="Calibri" w:hAnsi="Calibri"/>
          <w:sz w:val="22"/>
          <w:szCs w:val="22"/>
        </w:rPr>
        <w:t xml:space="preserve"> </w:t>
      </w:r>
      <w:r w:rsidRPr="00281971">
        <w:rPr>
          <w:rFonts w:ascii="Calibri" w:hAnsi="Calibri"/>
          <w:sz w:val="22"/>
          <w:szCs w:val="22"/>
        </w:rPr>
        <w:t>Plus tard, les jésuites feront de cet exercice de rhétorique, un véritable outil de formation, entraînant leurs élèves à construire leur discours dans des duels oratoires où seule l’éloquence compte.</w:t>
      </w:r>
    </w:p>
    <w:p w:rsidR="00FC5C56" w:rsidRDefault="00FC5C56" w:rsidP="005A33E2">
      <w:pPr>
        <w:pStyle w:val="NormalWeb"/>
        <w:spacing w:after="0" w:afterAutospacing="0"/>
        <w:jc w:val="center"/>
        <w:rPr>
          <w:rFonts w:ascii="Calibri" w:hAnsi="Calibri"/>
          <w:b/>
          <w:sz w:val="22"/>
          <w:szCs w:val="22"/>
        </w:rPr>
      </w:pPr>
      <w:r>
        <w:rPr>
          <w:rFonts w:ascii="Calibri" w:hAnsi="Calibri"/>
          <w:b/>
          <w:sz w:val="22"/>
          <w:szCs w:val="22"/>
        </w:rPr>
        <w:t xml:space="preserve">ANIMÉ PAR MARC-OLIVIER DUGAS-PELLETIER ET LA LIGUE D’IMPRO DE RIVIÈRE-DU-LOUP </w:t>
      </w:r>
    </w:p>
    <w:p w:rsidR="00FC5C56" w:rsidRPr="005A33E2" w:rsidRDefault="00FC5C56" w:rsidP="005A33E2">
      <w:pPr>
        <w:pStyle w:val="NormalWeb"/>
        <w:spacing w:after="0" w:afterAutospacing="0"/>
        <w:jc w:val="center"/>
        <w:rPr>
          <w:rFonts w:ascii="Calibri" w:hAnsi="Calibri"/>
          <w:sz w:val="22"/>
          <w:szCs w:val="22"/>
        </w:rPr>
      </w:pPr>
    </w:p>
    <w:p w:rsidR="00FC5C56" w:rsidRDefault="00FC5C56" w:rsidP="009A7C66">
      <w:pPr>
        <w:spacing w:after="0" w:line="240" w:lineRule="auto"/>
        <w:jc w:val="center"/>
        <w:rPr>
          <w:rFonts w:cs="Arial"/>
          <w:b/>
          <w:sz w:val="24"/>
          <w:szCs w:val="24"/>
        </w:rPr>
      </w:pPr>
      <w:r>
        <w:rPr>
          <w:rFonts w:cs="Arial"/>
          <w:b/>
          <w:sz w:val="24"/>
          <w:szCs w:val="24"/>
        </w:rPr>
        <w:t>SOIRÉE MUSICALE « DESJARDINS »</w:t>
      </w:r>
    </w:p>
    <w:p w:rsidR="00FC5C56" w:rsidRDefault="00FC5C56" w:rsidP="009A7C66">
      <w:pPr>
        <w:spacing w:after="0" w:line="240" w:lineRule="auto"/>
        <w:jc w:val="center"/>
        <w:rPr>
          <w:rFonts w:cs="Arial"/>
          <w:b/>
          <w:sz w:val="24"/>
          <w:szCs w:val="24"/>
        </w:rPr>
      </w:pPr>
      <w:r>
        <w:rPr>
          <w:rFonts w:cs="Arial"/>
          <w:b/>
          <w:sz w:val="24"/>
          <w:szCs w:val="24"/>
        </w:rPr>
        <w:t>Samedi le 18 août 20 H</w:t>
      </w:r>
    </w:p>
    <w:p w:rsidR="00FC5C56" w:rsidRDefault="00FC5C56" w:rsidP="009A7C66">
      <w:pPr>
        <w:spacing w:after="0" w:line="240" w:lineRule="auto"/>
        <w:jc w:val="center"/>
        <w:rPr>
          <w:rFonts w:cs="Arial"/>
          <w:b/>
          <w:sz w:val="24"/>
          <w:szCs w:val="24"/>
        </w:rPr>
      </w:pPr>
      <w:r>
        <w:rPr>
          <w:rFonts w:cs="Arial"/>
          <w:b/>
          <w:sz w:val="24"/>
          <w:szCs w:val="24"/>
        </w:rPr>
        <w:t>Salle Paroissiale – 425, rue de l’Église</w:t>
      </w:r>
    </w:p>
    <w:p w:rsidR="00FC5C56" w:rsidRDefault="00FC5C56" w:rsidP="009A7C66">
      <w:pPr>
        <w:spacing w:after="0" w:line="240" w:lineRule="auto"/>
        <w:jc w:val="center"/>
        <w:rPr>
          <w:rFonts w:cs="Arial"/>
          <w:b/>
          <w:sz w:val="24"/>
          <w:szCs w:val="24"/>
        </w:rPr>
      </w:pPr>
    </w:p>
    <w:p w:rsidR="00FC5C56" w:rsidRPr="009A7C66" w:rsidRDefault="00FC5C56" w:rsidP="009A7C66">
      <w:pPr>
        <w:spacing w:after="0" w:line="240" w:lineRule="auto"/>
        <w:jc w:val="both"/>
        <w:rPr>
          <w:rFonts w:cs="Arial"/>
        </w:rPr>
      </w:pPr>
      <w:r>
        <w:rPr>
          <w:noProof/>
          <w:lang w:eastAsia="fr-CA"/>
        </w:rPr>
        <w:pict>
          <v:shape id="Image 14" o:spid="_x0000_s1039" type="#_x0000_t75" alt="Racine.jpg" style="position:absolute;left:0;text-align:left;margin-left:-38.75pt;margin-top:523.85pt;width:179.5pt;height:159.35pt;z-index:25165875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0EAAAAGAAAAAAAAAAAAAAEnAAAA&#10;yAAAAAYAUgBhAGMAaQBuAGUAAAABAAAAAAAAAAAAAAAAAAAAAAAAAAEAAAAAAAAAAAAAAMgAAAEn&#10;AAAAAAAAAAAAAAAAAAAAAAEAAAAAAAAAAAAAAAAAAAAAAAAAEAAAAAEAAAAAAABudWxsAAAAAgAA&#10;AAZib3VuZHNPYmpjAAAAAQAAAAAAAFJjdDEAAAAEAAAAAFRvcCBsb25nAAAAAAAAAABMZWZ0bG9u&#10;ZwAAAAAAAAAAQnRvbWxvbmcAAAEnAAAAAFJnaHRsb25nAAAA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JwAAAABSZ2h0&#10;bG9uZwAAAM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">
            <v:imagedata r:id="rId16" o:title=""/>
            <o:lock v:ext="edit" aspectratio="f"/>
            <w10:wrap type="square" anchorx="margin" anchory="margin"/>
          </v:shape>
        </w:pict>
      </w:r>
      <w:r w:rsidRPr="009A7C66">
        <w:rPr>
          <w:rFonts w:cs="Arial"/>
        </w:rPr>
        <w:t>Auteur</w:t>
      </w:r>
      <w:r>
        <w:rPr>
          <w:rFonts w:cs="Arial"/>
        </w:rPr>
        <w:t>, compositeur, interprète, Gaétan Racine est un artiste de la scène. Après une trentaine d’années de métier, Gaétan a joué avec d’autres musiciens reconnus, autant ici qu’ailleurs dans le monde. Enfant du Témiscouata, il habite à Rivière Bleue.</w:t>
      </w:r>
    </w:p>
    <w:p w:rsidR="00FC5C56" w:rsidRDefault="00FC5C56" w:rsidP="000F029A">
      <w:pPr>
        <w:pStyle w:val="NormalWeb"/>
        <w:rPr>
          <w:rFonts w:ascii="Calibri" w:hAnsi="Calibri"/>
          <w:sz w:val="22"/>
          <w:szCs w:val="22"/>
        </w:rPr>
        <w:sectPr w:rsidR="00FC5C56" w:rsidSect="0019722D">
          <w:pgSz w:w="12240" w:h="15840"/>
          <w:pgMar w:top="899" w:right="1800" w:bottom="1440" w:left="1800" w:header="708" w:footer="423" w:gutter="0"/>
          <w:cols w:space="708"/>
          <w:docGrid w:linePitch="360"/>
        </w:sectPr>
      </w:pPr>
      <w:r>
        <w:rPr>
          <w:noProof/>
        </w:rPr>
        <w:pict>
          <v:shape id="_x0000_s1040" type="#_x0000_t202" style="position:absolute;margin-left:-3pt;margin-top:64.25pt;width:178.45pt;height:26.3pt;z-index:251659776" fillcolor="#f79646" stroked="f">
            <v:textbox style="mso-next-textbox:#_x0000_s1040">
              <w:txbxContent>
                <w:p w:rsidR="00FC5C56" w:rsidRPr="003B2BC7" w:rsidRDefault="00FC5C56" w:rsidP="000F029A">
                  <w:pPr>
                    <w:jc w:val="center"/>
                    <w:rPr>
                      <w:b/>
                      <w:lang w:val="en-CA"/>
                    </w:rPr>
                  </w:pPr>
                  <w:r w:rsidRPr="003B2BC7">
                    <w:rPr>
                      <w:b/>
                      <w:lang w:val="en-CA"/>
                    </w:rPr>
                    <w:t xml:space="preserve">Entrée </w:t>
                  </w:r>
                  <w:r>
                    <w:rPr>
                      <w:b/>
                      <w:lang w:val="en-CA"/>
                    </w:rPr>
                    <w:t>gratuite</w:t>
                  </w:r>
                  <w:r w:rsidRPr="003B2BC7">
                    <w:rPr>
                      <w:b/>
                      <w:lang w:val="en-CA"/>
                    </w:rPr>
                    <w:t xml:space="preserve"> - Service de bar</w:t>
                  </w:r>
                </w:p>
              </w:txbxContent>
            </v:textbox>
          </v:shape>
        </w:pict>
      </w:r>
      <w:r>
        <w:rPr>
          <w:rFonts w:ascii="Calibri" w:hAnsi="Calibri"/>
          <w:sz w:val="22"/>
          <w:szCs w:val="22"/>
        </w:rPr>
        <w:t>Aussi, MariAnne</w:t>
      </w:r>
    </w:p>
    <w:p w:rsidR="00FC5C56" w:rsidRDefault="00FC5C56" w:rsidP="000F029A">
      <w:pPr>
        <w:spacing w:after="0" w:line="240" w:lineRule="auto"/>
        <w:jc w:val="center"/>
        <w:rPr>
          <w:rFonts w:ascii="Mistral" w:hAnsi="Mistral" w:cs="Arial"/>
          <w:b/>
          <w:sz w:val="56"/>
          <w:szCs w:val="56"/>
        </w:rPr>
      </w:pPr>
      <w:r>
        <w:rPr>
          <w:rFonts w:ascii="Mistral" w:hAnsi="Mistral" w:cs="Arial"/>
          <w:b/>
          <w:sz w:val="56"/>
          <w:szCs w:val="56"/>
        </w:rPr>
        <w:t xml:space="preserve">Pow Wow </w:t>
      </w:r>
    </w:p>
    <w:p w:rsidR="00FC5C56" w:rsidRDefault="00FC5C56" w:rsidP="000F029A">
      <w:pPr>
        <w:spacing w:after="0" w:line="240" w:lineRule="auto"/>
        <w:jc w:val="center"/>
        <w:rPr>
          <w:rFonts w:ascii="Mistral" w:hAnsi="Mistral" w:cs="Arial"/>
          <w:b/>
          <w:sz w:val="56"/>
          <w:szCs w:val="56"/>
        </w:rPr>
      </w:pPr>
      <w:r>
        <w:rPr>
          <w:rFonts w:ascii="Mistral" w:hAnsi="Mistral" w:cs="Arial"/>
          <w:b/>
          <w:sz w:val="56"/>
          <w:szCs w:val="56"/>
        </w:rPr>
        <w:t>du « Rassemblement e la route des Sauvages »</w:t>
      </w:r>
    </w:p>
    <w:p w:rsidR="00FC5C56" w:rsidRDefault="00FC5C56" w:rsidP="000F029A">
      <w:pPr>
        <w:jc w:val="center"/>
        <w:rPr>
          <w:b/>
        </w:rPr>
      </w:pPr>
    </w:p>
    <w:p w:rsidR="00FC5C56" w:rsidRDefault="00FC5C56" w:rsidP="000F029A">
      <w:pPr>
        <w:spacing w:after="0" w:line="240" w:lineRule="auto"/>
        <w:jc w:val="both"/>
        <w:rPr>
          <w:b/>
        </w:rPr>
      </w:pPr>
      <w:r>
        <w:rPr>
          <w:noProof/>
          <w:lang w:eastAsia="fr-CA"/>
        </w:rPr>
        <w:pict>
          <v:shape id="Image 1" o:spid="_x0000_s1041" type="#_x0000_t75" alt="P1090277.JPG" style="position:absolute;left:0;text-align:left;margin-left:-39.15pt;margin-top:90.9pt;width:95.5pt;height:101.3pt;z-index:25166080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">
            <v:imagedata r:id="rId17" o:title=""/>
            <o:lock v:ext="edit" aspectratio="f"/>
            <w10:wrap type="square" anchorx="margin" anchory="margin"/>
          </v:shape>
        </w:pict>
      </w:r>
      <w:r w:rsidRPr="00542A14">
        <w:rPr>
          <w:b/>
        </w:rPr>
        <w:t>ROLAND SIOUI</w:t>
      </w:r>
    </w:p>
    <w:p w:rsidR="00FC5C56" w:rsidRPr="00542A14" w:rsidRDefault="00FC5C56" w:rsidP="000F029A">
      <w:pPr>
        <w:spacing w:after="0" w:line="240" w:lineRule="auto"/>
        <w:jc w:val="both"/>
        <w:rPr>
          <w:b/>
        </w:rPr>
      </w:pPr>
    </w:p>
    <w:p w:rsidR="00FC5C56" w:rsidRPr="00502673" w:rsidRDefault="00FC5C56" w:rsidP="000F029A">
      <w:pPr>
        <w:spacing w:after="0" w:line="240" w:lineRule="auto"/>
        <w:jc w:val="both"/>
      </w:pPr>
      <w:r w:rsidRPr="00502673">
        <w:t>Huron Wendat</w:t>
      </w:r>
    </w:p>
    <w:p w:rsidR="00FC5C56" w:rsidRPr="00502673" w:rsidRDefault="00FC5C56" w:rsidP="000F029A">
      <w:pPr>
        <w:spacing w:after="0" w:line="240" w:lineRule="auto"/>
        <w:jc w:val="both"/>
        <w:rPr>
          <w:rFonts w:cs="Arial"/>
        </w:rPr>
      </w:pPr>
      <w:r w:rsidRPr="00502673">
        <w:rPr>
          <w:rFonts w:cs="Arial"/>
        </w:rPr>
        <w:t xml:space="preserve">Né à Wendake et membre du Cercle des Sages Wendat pendant 7 ans et maintenant Elder de la communauté. Son expérience de vie l’aide à transmettre ses connaissances. Cuisson de gibier traditionnel. Le 18 et 19 août. </w:t>
      </w:r>
    </w:p>
    <w:p w:rsidR="00FC5C56" w:rsidRPr="00542A14" w:rsidRDefault="00FC5C56" w:rsidP="000F029A">
      <w:pPr>
        <w:spacing w:after="0" w:line="240" w:lineRule="auto"/>
        <w:jc w:val="both"/>
        <w:rPr>
          <w:rFonts w:cs="Arial"/>
          <w:sz w:val="24"/>
          <w:szCs w:val="24"/>
        </w:rPr>
      </w:pPr>
    </w:p>
    <w:p w:rsidR="00FC5C56" w:rsidRDefault="00FC5C56" w:rsidP="000F029A">
      <w:pPr>
        <w:spacing w:after="0" w:line="240" w:lineRule="auto"/>
        <w:jc w:val="both"/>
      </w:pPr>
    </w:p>
    <w:p w:rsidR="00FC5C56" w:rsidRDefault="00FC5C56" w:rsidP="000F029A">
      <w:pPr>
        <w:spacing w:after="0" w:line="240" w:lineRule="auto"/>
        <w:jc w:val="both"/>
      </w:pPr>
    </w:p>
    <w:p w:rsidR="00FC5C56" w:rsidRPr="00E12A90" w:rsidRDefault="00FC5C56" w:rsidP="000F029A">
      <w:pPr>
        <w:rPr>
          <w:rFonts w:cs="Arial"/>
          <w:color w:val="312627"/>
        </w:rPr>
      </w:pPr>
      <w:r>
        <w:rPr>
          <w:noProof/>
          <w:lang w:eastAsia="fr-CA"/>
        </w:rPr>
        <w:pict>
          <v:shape id="Image 13" o:spid="_x0000_s1042" type="#_x0000_t75" alt="P1090441.JPG" style="position:absolute;margin-left:362.75pt;margin-top:220.7pt;width:126.7pt;height:132pt;z-index:25166182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">
            <v:imagedata r:id="rId18" o:title=""/>
            <o:lock v:ext="edit" aspectratio="f"/>
            <w10:wrap type="square" anchorx="margin" anchory="margin"/>
          </v:shape>
        </w:pict>
      </w:r>
      <w:r w:rsidRPr="00C564FE">
        <w:rPr>
          <w:rFonts w:cs="Arial"/>
          <w:b/>
        </w:rPr>
        <w:t>DENIS « </w:t>
      </w:r>
      <w:r>
        <w:rPr>
          <w:rFonts w:cs="Arial"/>
          <w:b/>
        </w:rPr>
        <w:t>W</w:t>
      </w:r>
      <w:r w:rsidRPr="00C564FE">
        <w:rPr>
          <w:rFonts w:cs="Arial"/>
          <w:b/>
        </w:rPr>
        <w:t>OLFSON</w:t>
      </w:r>
      <w:r>
        <w:rPr>
          <w:rFonts w:cs="Arial"/>
          <w:b/>
        </w:rPr>
        <w:t>G</w:t>
      </w:r>
      <w:r w:rsidRPr="00C564FE">
        <w:rPr>
          <w:rFonts w:cs="Arial"/>
          <w:b/>
        </w:rPr>
        <w:t xml:space="preserve"> » </w:t>
      </w:r>
    </w:p>
    <w:p w:rsidR="00FC5C56" w:rsidRDefault="00FC5C56" w:rsidP="000F029A">
      <w:pPr>
        <w:spacing w:after="0" w:line="240" w:lineRule="auto"/>
        <w:jc w:val="both"/>
        <w:rPr>
          <w:rFonts w:cs="Arial"/>
          <w:b/>
        </w:rPr>
      </w:pPr>
      <w:r>
        <w:rPr>
          <w:rFonts w:cs="Arial"/>
        </w:rPr>
        <w:t>Métis Abénakis</w:t>
      </w:r>
      <w:r w:rsidRPr="00C564FE">
        <w:rPr>
          <w:rFonts w:cs="Arial"/>
          <w:b/>
        </w:rPr>
        <w:t xml:space="preserve"> </w:t>
      </w:r>
    </w:p>
    <w:p w:rsidR="00FC5C56" w:rsidRPr="00C564FE" w:rsidRDefault="00FC5C56" w:rsidP="000F029A">
      <w:pPr>
        <w:spacing w:after="0" w:line="240" w:lineRule="auto"/>
        <w:jc w:val="both"/>
        <w:rPr>
          <w:rStyle w:val="Strong"/>
          <w:rFonts w:cs="Arial"/>
          <w:b w:val="0"/>
          <w:color w:val="000000"/>
        </w:rPr>
      </w:pPr>
      <w:r w:rsidRPr="00C564FE">
        <w:rPr>
          <w:rFonts w:cs="Arial"/>
        </w:rPr>
        <w:t>Musique flûte amérindien</w:t>
      </w:r>
      <w:r>
        <w:rPr>
          <w:rFonts w:cs="Arial"/>
        </w:rPr>
        <w:t>ne</w:t>
      </w:r>
      <w:r w:rsidRPr="00C564FE">
        <w:rPr>
          <w:rFonts w:cs="Arial"/>
        </w:rPr>
        <w:t xml:space="preserve"> et tradition orale. </w:t>
      </w:r>
      <w:r w:rsidRPr="00C564FE">
        <w:rPr>
          <w:rStyle w:val="Strong"/>
          <w:rFonts w:cs="Arial"/>
          <w:color w:val="000000"/>
        </w:rPr>
        <w:t>La flûte amérindienne en bois de cèdre rouge est un instrument ancien, typique de l'Amérique du Nord. Comme beaucoup d'instruments traditionnels, il n'existe pas ' d'usine ', mais elle est fabriquée par son interprète (ou pour son interprète), ce qui lui donne une sonorité unique. La flûte doit avoir la capacité d'égaler la voix humaine et d'avoir un son apaisant. Le 18 et 19 août.</w:t>
      </w:r>
    </w:p>
    <w:p w:rsidR="00FC5C56" w:rsidRDefault="00FC5C56" w:rsidP="000F029A">
      <w:pPr>
        <w:rPr>
          <w:b/>
        </w:rPr>
      </w:pPr>
    </w:p>
    <w:p w:rsidR="00FC5C56" w:rsidRPr="00E12A90" w:rsidRDefault="00FC5C56" w:rsidP="000F029A">
      <w:pPr>
        <w:rPr>
          <w:b/>
        </w:rPr>
      </w:pPr>
      <w:r>
        <w:rPr>
          <w:noProof/>
          <w:lang w:eastAsia="fr-CA"/>
        </w:rPr>
        <w:pict>
          <v:shape id="_x0000_s1043" type="#_x0000_t75" alt="P1100662.JPG" style="position:absolute;margin-left:-33.8pt;margin-top:368.15pt;width:104.15pt;height:132.5pt;z-index:25166284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">
            <v:imagedata r:id="rId19" o:title=""/>
            <o:lock v:ext="edit" aspectratio="f"/>
            <w10:wrap type="square" anchorx="margin" anchory="margin"/>
          </v:shape>
        </w:pict>
      </w:r>
      <w:r>
        <w:rPr>
          <w:b/>
        </w:rPr>
        <w:t>ARCHIE MARTIN</w:t>
      </w:r>
    </w:p>
    <w:p w:rsidR="00FC5C56" w:rsidRPr="00596F68" w:rsidRDefault="00FC5C56" w:rsidP="000F029A">
      <w:pPr>
        <w:spacing w:after="0" w:line="240" w:lineRule="auto"/>
        <w:jc w:val="both"/>
      </w:pPr>
      <w:r w:rsidRPr="00596F68">
        <w:t>Mi’kmaq</w:t>
      </w:r>
    </w:p>
    <w:p w:rsidR="00FC5C56" w:rsidRDefault="00FC5C56" w:rsidP="000F029A">
      <w:pPr>
        <w:spacing w:after="0" w:line="240" w:lineRule="auto"/>
        <w:jc w:val="both"/>
      </w:pPr>
      <w:r>
        <w:t>Personnage très coloré, i</w:t>
      </w:r>
      <w:r w:rsidRPr="00596F68">
        <w:t>l est d'origine Mi'kmaq (qui veut dire point de terre sur l</w:t>
      </w:r>
      <w:r>
        <w:t xml:space="preserve">a mer où l'on voit loin...), </w:t>
      </w:r>
      <w:r w:rsidRPr="00596F68">
        <w:t xml:space="preserve">Amateur d'histoire et de généalogie, collectionneur de tableaux autochtones, guide touristique, organisateur de camps de survie, danseur, conteur, Archie Martin est l'un des premiers Métis à avoir osé exprimer son identité dans </w:t>
      </w:r>
      <w:r>
        <w:t>les Maritimes, sa région natale</w:t>
      </w:r>
      <w:r w:rsidRPr="00596F68">
        <w:t xml:space="preserve"> et l'un des représentants les plus actifs de sa culture.</w:t>
      </w:r>
      <w:r>
        <w:t xml:space="preserve"> Cuisson de bannik et interprétation des us et coutumes des premiers arrivants.  Le 18 et le 19  août.</w:t>
      </w:r>
    </w:p>
    <w:p w:rsidR="00FC5C56" w:rsidRDefault="00FC5C56" w:rsidP="000F029A">
      <w:pPr>
        <w:spacing w:after="0" w:line="240" w:lineRule="auto"/>
        <w:jc w:val="both"/>
      </w:pPr>
    </w:p>
    <w:p w:rsidR="00FC5C56" w:rsidRDefault="00FC5C56" w:rsidP="000F029A">
      <w:pPr>
        <w:spacing w:after="0" w:line="240" w:lineRule="auto"/>
        <w:jc w:val="both"/>
      </w:pPr>
    </w:p>
    <w:p w:rsidR="00FC5C56" w:rsidRDefault="00FC5C56" w:rsidP="000F029A">
      <w:pPr>
        <w:spacing w:after="0" w:line="240" w:lineRule="auto"/>
        <w:jc w:val="both"/>
        <w:rPr>
          <w:b/>
          <w:lang w:val="en-CA"/>
        </w:rPr>
      </w:pPr>
      <w:r w:rsidRPr="000F029A">
        <w:rPr>
          <w:b/>
          <w:lang w:val="en-CA"/>
        </w:rPr>
        <w:t>DIANE PICARD</w:t>
      </w:r>
    </w:p>
    <w:p w:rsidR="00FC5C56" w:rsidRPr="000F029A" w:rsidRDefault="00FC5C56" w:rsidP="000F029A">
      <w:pPr>
        <w:spacing w:after="0" w:line="240" w:lineRule="auto"/>
        <w:jc w:val="both"/>
        <w:rPr>
          <w:b/>
          <w:lang w:val="en-CA"/>
        </w:rPr>
      </w:pPr>
      <w:r>
        <w:rPr>
          <w:noProof/>
          <w:lang w:eastAsia="fr-CA"/>
        </w:rPr>
        <w:pict>
          <v:shape id="_x0000_s1044" type="#_x0000_t75" alt="http://tambourdesfemmes.com/images/photos/membres/ph-diane.jpg" style="position:absolute;left:0;text-align:left;margin-left:391.8pt;margin-top:535.2pt;width:90.25pt;height:116.65pt;z-index:25166387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">
            <v:imagedata r:id="rId20" o:title=""/>
            <o:lock v:ext="edit" aspectratio="f"/>
            <w10:wrap type="square" anchorx="margin" anchory="margin"/>
          </v:shape>
        </w:pict>
      </w:r>
    </w:p>
    <w:p w:rsidR="00FC5C56" w:rsidRPr="000F029A" w:rsidRDefault="00FC5C56" w:rsidP="000F029A">
      <w:pPr>
        <w:spacing w:after="0" w:line="240" w:lineRule="auto"/>
        <w:jc w:val="both"/>
        <w:rPr>
          <w:lang w:val="en-CA"/>
        </w:rPr>
      </w:pPr>
      <w:r w:rsidRPr="000F029A">
        <w:rPr>
          <w:lang w:val="en-CA"/>
        </w:rPr>
        <w:t>Huronne Wendat</w:t>
      </w:r>
    </w:p>
    <w:p w:rsidR="00FC5C56" w:rsidRDefault="00FC5C56" w:rsidP="000F029A">
      <w:pPr>
        <w:spacing w:after="0" w:line="240" w:lineRule="auto"/>
        <w:jc w:val="both"/>
        <w:rPr>
          <w:rFonts w:cs="Tahoma"/>
          <w:color w:val="000000"/>
          <w:lang w:eastAsia="fr-CA"/>
        </w:rPr>
      </w:pPr>
      <w:r w:rsidRPr="002C5F41">
        <w:rPr>
          <w:rFonts w:cs="Tahoma"/>
          <w:color w:val="000000"/>
          <w:lang w:eastAsia="fr-CA"/>
        </w:rPr>
        <w:t xml:space="preserve">Née à Wendake, baptisée du nom de Diane Picard dans la petite chapelle de la réserve, elle porte le nom de femme spirituelle </w:t>
      </w:r>
      <w:r w:rsidRPr="002C5F41">
        <w:rPr>
          <w:rFonts w:cs="Tahoma"/>
          <w:b/>
          <w:bCs/>
          <w:color w:val="000000"/>
          <w:lang w:eastAsia="fr-CA"/>
        </w:rPr>
        <w:t>Andicha</w:t>
      </w:r>
      <w:r w:rsidRPr="002C5F41">
        <w:rPr>
          <w:rFonts w:cs="Tahoma"/>
          <w:color w:val="000000"/>
          <w:lang w:eastAsia="fr-CA"/>
        </w:rPr>
        <w:t xml:space="preserve"> </w:t>
      </w:r>
      <w:r w:rsidRPr="002C5F41">
        <w:rPr>
          <w:rFonts w:cs="Tahoma"/>
          <w:b/>
          <w:bCs/>
          <w:color w:val="000000"/>
          <w:lang w:eastAsia="fr-CA"/>
        </w:rPr>
        <w:t>Sondakwa</w:t>
      </w:r>
      <w:r w:rsidRPr="002C5F41">
        <w:rPr>
          <w:rFonts w:cs="Tahoma"/>
          <w:color w:val="000000"/>
          <w:lang w:eastAsia="fr-CA"/>
        </w:rPr>
        <w:t> .  Ceci veut dire «</w:t>
      </w:r>
      <w:r w:rsidRPr="002C5F41">
        <w:rPr>
          <w:rFonts w:cs="Tahoma"/>
          <w:b/>
          <w:bCs/>
          <w:color w:val="000000"/>
          <w:lang w:eastAsia="fr-CA"/>
        </w:rPr>
        <w:t>La Lune de l'Aigle»</w:t>
      </w:r>
      <w:r w:rsidRPr="002C5F41">
        <w:rPr>
          <w:rFonts w:cs="Tahoma"/>
          <w:color w:val="000000"/>
          <w:lang w:eastAsia="fr-CA"/>
        </w:rPr>
        <w:t>. Étant descendante  des chefs huron-wendat   Okouandoron et Taourenche, artiste et artisane, Andicha promène fièrement ses mocassins à travers le monde afin de transmettre avec grande fierté la culture de son peuple et ses valeurs ancestrales traditionnelles.</w:t>
      </w:r>
      <w:r>
        <w:rPr>
          <w:rFonts w:cs="Tahoma"/>
          <w:color w:val="000000"/>
          <w:lang w:eastAsia="fr-CA"/>
        </w:rPr>
        <w:t xml:space="preserve"> Atelier de fabrication de capteur de rêves. Le 19 août.</w:t>
      </w:r>
    </w:p>
    <w:p w:rsidR="00FC5C56" w:rsidRDefault="00FC5C56" w:rsidP="000F029A">
      <w:pPr>
        <w:spacing w:after="0" w:line="240" w:lineRule="auto"/>
        <w:jc w:val="both"/>
        <w:rPr>
          <w:rFonts w:cs="Tahoma"/>
          <w:color w:val="000000"/>
          <w:lang w:eastAsia="fr-CA"/>
        </w:rPr>
      </w:pPr>
    </w:p>
    <w:p w:rsidR="00FC5C56" w:rsidRPr="002C5F41" w:rsidRDefault="00FC5C56" w:rsidP="000F029A">
      <w:pPr>
        <w:spacing w:after="0" w:line="240" w:lineRule="auto"/>
        <w:jc w:val="both"/>
        <w:rPr>
          <w:rFonts w:cs="Tahoma"/>
          <w:color w:val="000000"/>
          <w:lang w:eastAsia="fr-CA"/>
        </w:rPr>
      </w:pPr>
    </w:p>
    <w:p w:rsidR="00FC5C56" w:rsidRPr="002C5F41" w:rsidRDefault="00FC5C56" w:rsidP="000F029A">
      <w:pPr>
        <w:spacing w:after="0" w:line="240" w:lineRule="auto"/>
        <w:jc w:val="both"/>
      </w:pPr>
      <w:r w:rsidRPr="002C5F41">
        <w:rPr>
          <w:b/>
        </w:rPr>
        <w:t>DANIEL BRIÈRE</w:t>
      </w:r>
    </w:p>
    <w:p w:rsidR="00FC5C56" w:rsidRDefault="00FC5C56" w:rsidP="000F029A">
      <w:pPr>
        <w:spacing w:after="0" w:line="240" w:lineRule="auto"/>
        <w:jc w:val="both"/>
      </w:pPr>
      <w:r>
        <w:rPr>
          <w:noProof/>
          <w:lang w:eastAsia="fr-CA"/>
        </w:rPr>
        <w:pict>
          <v:shape id="Image 28" o:spid="_x0000_s1045" type="#_x0000_t75" alt="dandaf.jpg" style="position:absolute;left:0;text-align:left;margin-left:-49.05pt;margin-top:11.55pt;width:217.9pt;height:150.7pt;z-index:25166489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0sAAAAGAAAAAAAAAAAAAAC9AAABGwAAAAsA&#10;ZABhAGYALQBkAGEAbgAyADAAMAA5AAAAAQAAAAAAAAAAAAAAAAAAAAAAAAABAAAAAAAAAAAAAAEb&#10;AAAAvQAAAAAAAAAAAAAAAAAAAAABAAAAAAAAAAAAAAAAAAAAAAAAABAAAAABAAAAAAAAbnVsbAAA&#10;AAIAAAAGYm91bmRzT2JqYwAAAAEAAAAAAABSY3QxAAAABAAAAABUb3AgbG9uZwAAAAAAAAAATGVm&#10;dGxvbmcAAAAAAAAAAEJ0b21sb25nAAAAvQAAAABSZ2h0bG9uZwAAAR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L0AAAAA&#10;UmdodGxvbmcAAAE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EAwMDAwMEAwMEBgQDBAYHBQQEBQcI&#10;BgYHBgYICggJCQkJCAoKDAwMDAwKDAwMDAwMDAwMDAwMDAwMDAwMDAwMAQQFBQgHCA8KCg8UDg4O&#10;FBQODg4OFBEMDAwMDBERDAwMDAwMEQwMDAwMDAwMDAwMDAwMDAwMDAwMDAwMDAwMDAz/wAARCAC9&#10;ARsDAREAAhEBAxEB/90ABAAk/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">
            <v:imagedata r:id="rId21" o:title=""/>
            <o:lock v:ext="edit" aspectratio="f"/>
            <w10:wrap type="square" anchorx="margin" anchory="margin"/>
          </v:shape>
        </w:pict>
      </w:r>
    </w:p>
    <w:p w:rsidR="00FC5C56" w:rsidRPr="002C5F41" w:rsidRDefault="00FC5C56" w:rsidP="000F029A">
      <w:pPr>
        <w:spacing w:after="0" w:line="240" w:lineRule="auto"/>
        <w:jc w:val="both"/>
      </w:pPr>
      <w:r w:rsidRPr="002C5F41">
        <w:t>Malécite</w:t>
      </w:r>
    </w:p>
    <w:p w:rsidR="00FC5C56" w:rsidRPr="002C5F41" w:rsidRDefault="00FC5C56" w:rsidP="000F029A">
      <w:pPr>
        <w:spacing w:after="0" w:line="240" w:lineRule="auto"/>
        <w:jc w:val="both"/>
      </w:pPr>
      <w:r w:rsidRPr="002C5F41">
        <w:rPr>
          <w:rFonts w:cs="Arial"/>
          <w:color w:val="000000"/>
        </w:rPr>
        <w:t>Pendant plus de 2 ans, Daniel et Daphné</w:t>
      </w:r>
      <w:r>
        <w:rPr>
          <w:rFonts w:cs="Arial"/>
          <w:color w:val="000000"/>
        </w:rPr>
        <w:t>e</w:t>
      </w:r>
      <w:r w:rsidRPr="002C5F41">
        <w:rPr>
          <w:rFonts w:cs="Arial"/>
          <w:color w:val="000000"/>
        </w:rPr>
        <w:t xml:space="preserve"> ont parcouru 8 pays asiatiques. Tantôt comme bénévoles venant en aide à des réfugiés de la Birmanie, tantôt comme étudiants de médecine traditionnelle indienne, tantôt comme touristes visitant les majestueux temples khmers, ils vous livrent ici leurs impressions, leurs découvertes et leurs réflexions. Partagez leur aventure enrichissante en visionnant leurs nombreuses photos. Au menu : Inde, Népal, Thaïlande, Cambodge,</w:t>
      </w:r>
      <w:r>
        <w:rPr>
          <w:rFonts w:cs="Arial"/>
          <w:color w:val="000000"/>
        </w:rPr>
        <w:t xml:space="preserve"> et bien d’autres.</w:t>
      </w:r>
      <w:r w:rsidRPr="002C5F41">
        <w:rPr>
          <w:rFonts w:cs="Arial"/>
          <w:color w:val="000000"/>
        </w:rPr>
        <w:t xml:space="preserve"> </w:t>
      </w:r>
      <w:r>
        <w:rPr>
          <w:rFonts w:cs="Arial"/>
          <w:color w:val="000000"/>
        </w:rPr>
        <w:t>Le 18 et 19 août.</w:t>
      </w:r>
    </w:p>
    <w:p w:rsidR="00FC5C56" w:rsidRDefault="00FC5C56" w:rsidP="00502673">
      <w:pPr>
        <w:tabs>
          <w:tab w:val="left" w:pos="3600"/>
        </w:tabs>
        <w:spacing w:after="0" w:line="240" w:lineRule="auto"/>
        <w:jc w:val="both"/>
      </w:pPr>
      <w:r>
        <w:t xml:space="preserve">                                                            </w:t>
      </w:r>
    </w:p>
    <w:p w:rsidR="00FC5C56" w:rsidRPr="002C5F41" w:rsidRDefault="00FC5C56" w:rsidP="000F029A">
      <w:pPr>
        <w:spacing w:after="0" w:line="240" w:lineRule="auto"/>
        <w:jc w:val="both"/>
      </w:pPr>
    </w:p>
    <w:p w:rsidR="00FC5C56" w:rsidRDefault="00FC5C56" w:rsidP="000F029A">
      <w:pPr>
        <w:spacing w:after="0" w:line="240" w:lineRule="auto"/>
        <w:jc w:val="both"/>
      </w:pPr>
    </w:p>
    <w:p w:rsidR="00FC5C56" w:rsidRDefault="00FC5C56" w:rsidP="00502673">
      <w:pPr>
        <w:tabs>
          <w:tab w:val="left" w:pos="3510"/>
        </w:tabs>
        <w:spacing w:after="0" w:line="240" w:lineRule="auto"/>
        <w:jc w:val="both"/>
        <w:rPr>
          <w:b/>
          <w:color w:val="000000"/>
          <w:lang w:eastAsia="fr-CA"/>
        </w:rPr>
      </w:pPr>
      <w:r w:rsidRPr="00502673">
        <w:rPr>
          <w:b/>
          <w:color w:val="000000"/>
          <w:lang w:eastAsia="fr-CA"/>
        </w:rPr>
        <w:t>ANDICHA N’</w:t>
      </w:r>
    </w:p>
    <w:p w:rsidR="00FC5C56" w:rsidRPr="00502673" w:rsidRDefault="00FC5C56" w:rsidP="00502673">
      <w:pPr>
        <w:spacing w:after="0" w:line="240" w:lineRule="auto"/>
        <w:jc w:val="both"/>
        <w:rPr>
          <w:b/>
          <w:color w:val="000000"/>
          <w:lang w:eastAsia="fr-CA"/>
        </w:rPr>
      </w:pPr>
      <w:r>
        <w:rPr>
          <w:noProof/>
          <w:lang w:eastAsia="fr-CA"/>
        </w:rPr>
        <w:pict>
          <v:shape id="Image 31" o:spid="_x0000_s1046" type="#_x0000_t75" alt="banner.jpg" style="position:absolute;left:0;text-align:left;margin-left:263.5pt;margin-top:232.5pt;width:222.7pt;height:130.1pt;z-index:25166592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">
            <v:imagedata r:id="rId22" o:title=""/>
            <o:lock v:ext="edit" aspectratio="f"/>
            <w10:wrap type="square" anchorx="margin" anchory="margin"/>
          </v:shape>
        </w:pict>
      </w:r>
    </w:p>
    <w:p w:rsidR="00FC5C56" w:rsidRDefault="00FC5C56" w:rsidP="00502673">
      <w:pPr>
        <w:spacing w:after="0" w:line="240" w:lineRule="auto"/>
        <w:jc w:val="both"/>
        <w:rPr>
          <w:color w:val="000000"/>
          <w:lang w:eastAsia="fr-CA"/>
        </w:rPr>
      </w:pPr>
      <w:r>
        <w:rPr>
          <w:color w:val="000000"/>
          <w:lang w:eastAsia="fr-CA"/>
        </w:rPr>
        <w:t>Huron Wendat</w:t>
      </w:r>
    </w:p>
    <w:p w:rsidR="00FC5C56" w:rsidRPr="00502673" w:rsidRDefault="00FC5C56" w:rsidP="00502673">
      <w:pPr>
        <w:spacing w:after="0" w:line="240" w:lineRule="auto"/>
        <w:jc w:val="both"/>
        <w:rPr>
          <w:color w:val="000000"/>
          <w:lang w:eastAsia="fr-CA"/>
        </w:rPr>
      </w:pPr>
      <w:r w:rsidRPr="00502673">
        <w:rPr>
          <w:color w:val="000000"/>
          <w:lang w:eastAsia="fr-CA"/>
        </w:rPr>
        <w:t xml:space="preserve">Au rythme du Tambour-Chef, la Nation Huronne-Wendat est très fière d’être représentée par le groupe Andicha n’de Wendat ( Les Femmes au Tambour de Wendake enr. 2004). </w:t>
      </w:r>
    </w:p>
    <w:p w:rsidR="00FC5C56" w:rsidRPr="00502673" w:rsidRDefault="00FC5C56" w:rsidP="00502673">
      <w:pPr>
        <w:spacing w:after="0" w:line="240" w:lineRule="auto"/>
        <w:jc w:val="both"/>
        <w:rPr>
          <w:color w:val="000000"/>
          <w:lang w:eastAsia="fr-CA"/>
        </w:rPr>
      </w:pPr>
      <w:r w:rsidRPr="00502673">
        <w:rPr>
          <w:color w:val="000000"/>
          <w:lang w:eastAsia="fr-CA"/>
        </w:rPr>
        <w:t xml:space="preserve">Ce regroupement de femmes des Premières Nations permet à la culture de se régénérer et de mieux se perpétuer. </w:t>
      </w:r>
    </w:p>
    <w:p w:rsidR="00FC5C56" w:rsidRPr="00502673" w:rsidRDefault="00FC5C56" w:rsidP="00502673">
      <w:pPr>
        <w:spacing w:after="0" w:line="240" w:lineRule="auto"/>
        <w:jc w:val="both"/>
        <w:rPr>
          <w:color w:val="000000"/>
          <w:lang w:eastAsia="fr-CA"/>
        </w:rPr>
      </w:pPr>
      <w:r w:rsidRPr="00502673">
        <w:rPr>
          <w:color w:val="000000"/>
          <w:lang w:eastAsia="fr-CA"/>
        </w:rPr>
        <w:t xml:space="preserve">Ce rassemblement de chanteuses a notamment mené les femmes à se réapproprier le Tambour-Chef. En fait, toutes les femmes des Premières Nations ont rêvé un jour de faire vibrer ce traditionnel instrument d’unicité du coeur. </w:t>
      </w:r>
    </w:p>
    <w:p w:rsidR="00FC5C56" w:rsidRDefault="00FC5C56" w:rsidP="00502673">
      <w:pPr>
        <w:spacing w:after="0" w:line="240" w:lineRule="auto"/>
        <w:jc w:val="both"/>
        <w:rPr>
          <w:color w:val="000000"/>
          <w:lang w:eastAsia="fr-CA"/>
        </w:rPr>
      </w:pPr>
      <w:r w:rsidRPr="00502673">
        <w:rPr>
          <w:color w:val="000000"/>
          <w:lang w:eastAsia="fr-CA"/>
        </w:rPr>
        <w:t xml:space="preserve">C’est au cours d’un intense rituel sacré que s’est effectué la transition. Aujourd’hui, en ce pays de nos Ancêtres, les femmes wendat sont les premières à porter le Grand-Père (Tambour-Chef Sacré) dans leur canot vers d’immenses horizons faisant connaître au monde entier, l’âme des Hurons-Wendat et le Rituel Sacré de Purification. Les mocassins d’autres femmes emprunteront ce sentier et embarqueront dans ce canot nous l’espérons. </w:t>
      </w:r>
      <w:r>
        <w:rPr>
          <w:color w:val="000000"/>
          <w:lang w:eastAsia="fr-CA"/>
        </w:rPr>
        <w:t>Le 19 août.</w:t>
      </w:r>
    </w:p>
    <w:p w:rsidR="00FC5C56" w:rsidRPr="00502673" w:rsidRDefault="00FC5C56" w:rsidP="00502673">
      <w:pPr>
        <w:spacing w:after="0" w:line="240" w:lineRule="auto"/>
        <w:jc w:val="both"/>
        <w:rPr>
          <w:color w:val="000000"/>
          <w:lang w:eastAsia="fr-CA"/>
        </w:rPr>
      </w:pPr>
    </w:p>
    <w:p w:rsidR="00FC5C56" w:rsidRDefault="00FC5C56" w:rsidP="000F029A">
      <w:pPr>
        <w:spacing w:after="0" w:line="240" w:lineRule="auto"/>
        <w:jc w:val="both"/>
      </w:pPr>
    </w:p>
    <w:p w:rsidR="00FC5C56" w:rsidRDefault="00FC5C56" w:rsidP="00BF46B4">
      <w:pPr>
        <w:spacing w:after="0" w:line="240" w:lineRule="auto"/>
        <w:jc w:val="both"/>
        <w:rPr>
          <w:b/>
        </w:rPr>
      </w:pPr>
      <w:r>
        <w:rPr>
          <w:noProof/>
          <w:lang w:eastAsia="fr-CA"/>
        </w:rPr>
        <w:pict>
          <v:shape id="Image 33" o:spid="_x0000_s1047" type="#_x0000_t75" alt="images.jpg" style="position:absolute;left:0;text-align:left;margin-left:-45.65pt;margin-top:489.25pt;width:144.95pt;height:120pt;z-index:25166694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">
            <v:imagedata r:id="rId23" o:title=""/>
            <o:lock v:ext="edit" aspectratio="f"/>
            <w10:wrap type="square" anchorx="margin" anchory="margin"/>
          </v:shape>
        </w:pict>
      </w:r>
      <w:r>
        <w:rPr>
          <w:b/>
        </w:rPr>
        <w:t>ALLEN GRÉGOIRE</w:t>
      </w:r>
    </w:p>
    <w:p w:rsidR="00FC5C56" w:rsidRDefault="00FC5C56" w:rsidP="00BF46B4">
      <w:pPr>
        <w:spacing w:after="0" w:line="240" w:lineRule="auto"/>
        <w:jc w:val="both"/>
      </w:pPr>
    </w:p>
    <w:p w:rsidR="00FC5C56" w:rsidRDefault="00FC5C56" w:rsidP="00BF46B4">
      <w:pPr>
        <w:spacing w:after="0" w:line="240" w:lineRule="auto"/>
        <w:jc w:val="both"/>
      </w:pPr>
      <w:r>
        <w:t>Innu</w:t>
      </w:r>
    </w:p>
    <w:p w:rsidR="00FC5C56" w:rsidRDefault="00FC5C56" w:rsidP="00BF46B4">
      <w:pPr>
        <w:spacing w:after="0" w:line="240" w:lineRule="auto"/>
        <w:jc w:val="both"/>
      </w:pPr>
      <w:r>
        <w:t>Allen pratique la sculpture sur pierre, sur andouiller et os d'orignal.</w:t>
      </w:r>
      <w:r w:rsidRPr="00B139E1">
        <w:t xml:space="preserve"> </w:t>
      </w:r>
      <w:r>
        <w:t>Pour la sculpture sur andouiller, il regarde les formes et sculpte selon ce que celles-ci lui inspirent. Il amorce la sculpture sur pierre en dessinant sur un carton l'animal qu'il souhaite réaliser pour pouvoir ensuite le reproduire sur pierre. Démonstration de sculpture de pierre de savon. Le 18 et 19 août</w:t>
      </w:r>
    </w:p>
    <w:p w:rsidR="00FC5C56" w:rsidRDefault="00FC5C56" w:rsidP="000F029A">
      <w:pPr>
        <w:spacing w:after="0" w:line="240" w:lineRule="auto"/>
        <w:jc w:val="both"/>
      </w:pPr>
    </w:p>
    <w:p w:rsidR="00FC5C56" w:rsidRDefault="00FC5C56" w:rsidP="000F029A">
      <w:pPr>
        <w:spacing w:after="0" w:line="240" w:lineRule="auto"/>
        <w:jc w:val="both"/>
      </w:pPr>
    </w:p>
    <w:p w:rsidR="00FC5C56" w:rsidRDefault="00FC5C56" w:rsidP="000F029A">
      <w:pPr>
        <w:spacing w:after="0" w:line="240" w:lineRule="auto"/>
        <w:jc w:val="both"/>
      </w:pPr>
    </w:p>
    <w:p w:rsidR="00FC5C56" w:rsidRDefault="00FC5C56" w:rsidP="000F029A">
      <w:pPr>
        <w:spacing w:after="0" w:line="240" w:lineRule="auto"/>
        <w:jc w:val="both"/>
      </w:pPr>
    </w:p>
    <w:p w:rsidR="00FC5C56" w:rsidRDefault="00FC5C56" w:rsidP="000F029A">
      <w:pPr>
        <w:spacing w:after="0" w:line="240" w:lineRule="auto"/>
        <w:jc w:val="both"/>
      </w:pPr>
    </w:p>
    <w:p w:rsidR="00FC5C56" w:rsidRPr="00D90F15" w:rsidRDefault="00FC5C56" w:rsidP="000F029A">
      <w:pPr>
        <w:spacing w:after="0" w:line="240" w:lineRule="auto"/>
        <w:jc w:val="center"/>
        <w:rPr>
          <w:b/>
          <w:sz w:val="24"/>
          <w:szCs w:val="24"/>
          <w:u w:val="single"/>
        </w:rPr>
      </w:pPr>
      <w:r w:rsidRPr="00D90F15">
        <w:rPr>
          <w:b/>
          <w:sz w:val="24"/>
          <w:szCs w:val="24"/>
          <w:u w:val="single"/>
        </w:rPr>
        <w:t>ARTISTES ET ARTISANS DES PREMIÈRES NATION ET LEURS INVITÉS 18 ET 19</w:t>
      </w:r>
    </w:p>
    <w:p w:rsidR="00FC5C56" w:rsidRPr="00D90F15" w:rsidRDefault="00FC5C56" w:rsidP="000F029A">
      <w:pPr>
        <w:spacing w:after="0" w:line="240" w:lineRule="auto"/>
        <w:jc w:val="center"/>
        <w:rPr>
          <w:b/>
          <w:sz w:val="24"/>
          <w:szCs w:val="24"/>
          <w:u w:val="single"/>
        </w:rPr>
      </w:pPr>
    </w:p>
    <w:p w:rsidR="00FC5C56" w:rsidRDefault="00FC5C56" w:rsidP="000F029A">
      <w:pPr>
        <w:spacing w:after="0" w:line="240" w:lineRule="auto"/>
        <w:jc w:val="both"/>
        <w:rPr>
          <w:b/>
        </w:rPr>
      </w:pPr>
    </w:p>
    <w:p w:rsidR="00FC5C56" w:rsidRDefault="00FC5C56" w:rsidP="000F029A">
      <w:pPr>
        <w:spacing w:after="0" w:line="240" w:lineRule="auto"/>
        <w:jc w:val="both"/>
      </w:pPr>
      <w:r>
        <w:rPr>
          <w:b/>
        </w:rPr>
        <w:t>Jean Nicolas</w:t>
      </w:r>
      <w:r w:rsidRPr="002368C6">
        <w:t>,</w:t>
      </w:r>
      <w:r>
        <w:t xml:space="preserve"> Malécite, sculpteur</w:t>
      </w:r>
    </w:p>
    <w:p w:rsidR="00FC5C56" w:rsidRDefault="00FC5C56" w:rsidP="000F029A">
      <w:pPr>
        <w:spacing w:after="0" w:line="240" w:lineRule="auto"/>
        <w:jc w:val="both"/>
      </w:pPr>
      <w:r w:rsidRPr="002368C6">
        <w:rPr>
          <w:b/>
        </w:rPr>
        <w:t>Diane Richard</w:t>
      </w:r>
      <w:r>
        <w:t>, Métis Mi’kmaq, bijoux sculpture panache et autres</w:t>
      </w:r>
    </w:p>
    <w:p w:rsidR="00FC5C56" w:rsidRDefault="00FC5C56" w:rsidP="000F029A">
      <w:pPr>
        <w:spacing w:after="0" w:line="240" w:lineRule="auto"/>
        <w:jc w:val="both"/>
      </w:pPr>
      <w:r w:rsidRPr="002368C6">
        <w:rPr>
          <w:b/>
        </w:rPr>
        <w:t>Aventuriers Chasse Galerie</w:t>
      </w:r>
      <w:r>
        <w:t>, Québec, art Amérique du Sud</w:t>
      </w:r>
    </w:p>
    <w:p w:rsidR="00FC5C56" w:rsidRDefault="00FC5C56" w:rsidP="000F029A">
      <w:pPr>
        <w:spacing w:after="0" w:line="240" w:lineRule="auto"/>
        <w:jc w:val="both"/>
      </w:pPr>
      <w:r>
        <w:rPr>
          <w:b/>
        </w:rPr>
        <w:t>Francine</w:t>
      </w:r>
      <w:r w:rsidRPr="002368C6">
        <w:rPr>
          <w:b/>
        </w:rPr>
        <w:t xml:space="preserve"> Desrosiers</w:t>
      </w:r>
      <w:r>
        <w:t>, Québec, artisan</w:t>
      </w:r>
    </w:p>
    <w:p w:rsidR="00FC5C56" w:rsidRDefault="00FC5C56" w:rsidP="000F029A">
      <w:pPr>
        <w:spacing w:after="0" w:line="240" w:lineRule="auto"/>
        <w:jc w:val="both"/>
      </w:pPr>
      <w:r w:rsidRPr="00C92EDA">
        <w:rPr>
          <w:b/>
        </w:rPr>
        <w:t>Philippe Nicolas</w:t>
      </w:r>
      <w:r>
        <w:t>, Malécite, sculpteur</w:t>
      </w:r>
    </w:p>
    <w:p w:rsidR="00FC5C56" w:rsidRDefault="00FC5C56" w:rsidP="000F029A">
      <w:pPr>
        <w:spacing w:after="0" w:line="240" w:lineRule="auto"/>
        <w:jc w:val="both"/>
      </w:pPr>
      <w:r w:rsidRPr="00313851">
        <w:rPr>
          <w:b/>
        </w:rPr>
        <w:t>Sébastien Desjardins</w:t>
      </w:r>
      <w:r>
        <w:t>, Québec, artisan</w:t>
      </w:r>
    </w:p>
    <w:p w:rsidR="00FC5C56" w:rsidRDefault="00FC5C56" w:rsidP="000F029A">
      <w:pPr>
        <w:spacing w:after="0" w:line="240" w:lineRule="auto"/>
        <w:jc w:val="both"/>
      </w:pPr>
      <w:r>
        <w:rPr>
          <w:b/>
        </w:rPr>
        <w:t>Hermel Tremblay</w:t>
      </w:r>
      <w:r w:rsidRPr="00BF46B4">
        <w:t>, Innu</w:t>
      </w:r>
      <w:r>
        <w:t>, artiste</w:t>
      </w:r>
    </w:p>
    <w:p w:rsidR="00FC5C56" w:rsidRDefault="00FC5C56" w:rsidP="000F029A">
      <w:pPr>
        <w:spacing w:after="0" w:line="240" w:lineRule="auto"/>
        <w:jc w:val="both"/>
      </w:pPr>
      <w:r>
        <w:rPr>
          <w:b/>
        </w:rPr>
        <w:t>Yves Michaud</w:t>
      </w:r>
      <w:r>
        <w:t>, Québec, sculpteur de bois de plage</w:t>
      </w:r>
    </w:p>
    <w:p w:rsidR="00FC5C56" w:rsidRDefault="00FC5C56" w:rsidP="000F029A">
      <w:pPr>
        <w:spacing w:after="0" w:line="240" w:lineRule="auto"/>
        <w:jc w:val="both"/>
      </w:pPr>
      <w:r>
        <w:rPr>
          <w:b/>
        </w:rPr>
        <w:t>Produits Bio Sainte-Rita</w:t>
      </w:r>
      <w:r>
        <w:t>, Québec, dégustation de produits forestiers non ligneux</w:t>
      </w:r>
    </w:p>
    <w:p w:rsidR="00FC5C56" w:rsidRDefault="00FC5C56" w:rsidP="000F029A">
      <w:pPr>
        <w:spacing w:after="0" w:line="240" w:lineRule="auto"/>
        <w:jc w:val="both"/>
      </w:pPr>
    </w:p>
    <w:p w:rsidR="00FC5C56" w:rsidRDefault="00FC5C56" w:rsidP="000F029A">
      <w:pPr>
        <w:spacing w:after="0" w:line="240" w:lineRule="auto"/>
        <w:jc w:val="both"/>
        <w:rPr>
          <w:u w:val="single"/>
        </w:rPr>
      </w:pPr>
      <w:r w:rsidRPr="00F32B97">
        <w:rPr>
          <w:u w:val="single"/>
        </w:rPr>
        <w:t>Samedi le 18 août, dégustation d’oursins verts</w:t>
      </w:r>
    </w:p>
    <w:p w:rsidR="00FC5C56" w:rsidRDefault="00FC5C56" w:rsidP="000F029A">
      <w:pPr>
        <w:spacing w:after="0" w:line="240" w:lineRule="auto"/>
        <w:jc w:val="both"/>
        <w:rPr>
          <w:u w:val="single"/>
        </w:rPr>
      </w:pPr>
    </w:p>
    <w:p w:rsidR="00FC5C56" w:rsidRDefault="00FC5C56" w:rsidP="000F029A">
      <w:pPr>
        <w:spacing w:after="0" w:line="240" w:lineRule="auto"/>
        <w:jc w:val="both"/>
        <w:rPr>
          <w:u w:val="single"/>
        </w:rPr>
      </w:pPr>
      <w:r>
        <w:rPr>
          <w:u w:val="single"/>
        </w:rPr>
        <w:t>Dégustation de gibier cuit sur feu de bois</w:t>
      </w:r>
    </w:p>
    <w:p w:rsidR="00FC5C56" w:rsidRDefault="00FC5C56" w:rsidP="000F029A">
      <w:pPr>
        <w:spacing w:after="0" w:line="240" w:lineRule="auto"/>
        <w:jc w:val="both"/>
        <w:rPr>
          <w:u w:val="single"/>
        </w:rPr>
      </w:pPr>
    </w:p>
    <w:p w:rsidR="00FC5C56" w:rsidRDefault="00FC5C56" w:rsidP="000F029A">
      <w:pPr>
        <w:spacing w:after="0" w:line="240" w:lineRule="auto"/>
        <w:jc w:val="both"/>
        <w:rPr>
          <w:u w:val="single"/>
        </w:rPr>
      </w:pPr>
      <w:r>
        <w:rPr>
          <w:u w:val="single"/>
        </w:rPr>
        <w:t xml:space="preserve">Cantine de mets traditionnels </w:t>
      </w:r>
    </w:p>
    <w:p w:rsidR="00FC5C56" w:rsidRDefault="00FC5C56" w:rsidP="000F029A">
      <w:pPr>
        <w:spacing w:after="0" w:line="240" w:lineRule="auto"/>
        <w:jc w:val="both"/>
        <w:rPr>
          <w:u w:val="single"/>
        </w:rPr>
      </w:pPr>
    </w:p>
    <w:p w:rsidR="00FC5C56" w:rsidRDefault="00FC5C56" w:rsidP="00D90F15">
      <w:pPr>
        <w:spacing w:after="0" w:line="240" w:lineRule="auto"/>
        <w:jc w:val="center"/>
        <w:rPr>
          <w:u w:val="single"/>
        </w:rPr>
      </w:pPr>
    </w:p>
    <w:p w:rsidR="00FC5C56" w:rsidRPr="00D90F15" w:rsidRDefault="00FC5C56" w:rsidP="00D90F15">
      <w:pPr>
        <w:spacing w:after="0" w:line="240" w:lineRule="auto"/>
        <w:jc w:val="center"/>
        <w:rPr>
          <w:b/>
          <w:sz w:val="24"/>
          <w:szCs w:val="24"/>
          <w:u w:val="single"/>
        </w:rPr>
      </w:pPr>
      <w:r w:rsidRPr="00D90F15">
        <w:rPr>
          <w:b/>
          <w:sz w:val="24"/>
          <w:szCs w:val="24"/>
          <w:u w:val="single"/>
        </w:rPr>
        <w:t>ARTISTES ET ARTISANS DU FESTIVAL HISTORIQUE 18 ET 19</w:t>
      </w:r>
    </w:p>
    <w:p w:rsidR="00FC5C56" w:rsidRDefault="00FC5C56" w:rsidP="00D90F15">
      <w:pPr>
        <w:spacing w:after="0" w:line="240" w:lineRule="auto"/>
        <w:jc w:val="both"/>
      </w:pPr>
    </w:p>
    <w:p w:rsidR="00FC5C56" w:rsidRDefault="00FC5C56" w:rsidP="00D90F15">
      <w:pPr>
        <w:spacing w:after="0" w:line="240" w:lineRule="auto"/>
        <w:jc w:val="both"/>
      </w:pPr>
      <w:r>
        <w:t>Lynda Dionne et georges Pelletier, Auteurs, kiosque historique</w:t>
      </w:r>
    </w:p>
    <w:p w:rsidR="00FC5C56" w:rsidRDefault="00FC5C56" w:rsidP="00D90F15">
      <w:pPr>
        <w:spacing w:after="0" w:line="240" w:lineRule="auto"/>
        <w:jc w:val="both"/>
      </w:pPr>
      <w:r>
        <w:t>Yvan Roy, Éditeur, kiosque historique</w:t>
      </w:r>
    </w:p>
    <w:p w:rsidR="00FC5C56" w:rsidRDefault="00FC5C56" w:rsidP="00D90F15">
      <w:pPr>
        <w:spacing w:after="0" w:line="240" w:lineRule="auto"/>
        <w:jc w:val="both"/>
      </w:pPr>
      <w:r>
        <w:t>Marie Josée Fortin, cuir</w:t>
      </w:r>
    </w:p>
    <w:p w:rsidR="00FC5C56" w:rsidRDefault="00FC5C56" w:rsidP="00D90F15">
      <w:pPr>
        <w:spacing w:after="0" w:line="240" w:lineRule="auto"/>
        <w:jc w:val="both"/>
      </w:pPr>
      <w:r>
        <w:t>Francine Forget, dentelière et tisserande</w:t>
      </w:r>
    </w:p>
    <w:p w:rsidR="00FC5C56" w:rsidRDefault="00FC5C56" w:rsidP="00D90F15">
      <w:pPr>
        <w:spacing w:after="0" w:line="240" w:lineRule="auto"/>
        <w:jc w:val="both"/>
      </w:pPr>
      <w:r>
        <w:t>Cynthia Calusic, papeterie artisanale</w:t>
      </w:r>
    </w:p>
    <w:p w:rsidR="00FC5C56" w:rsidRDefault="00FC5C56" w:rsidP="00D90F15">
      <w:pPr>
        <w:spacing w:after="0" w:line="240" w:lineRule="auto"/>
        <w:jc w:val="both"/>
      </w:pPr>
      <w:r>
        <w:t>Joseph Huppé, miniatures voitures à cheval</w:t>
      </w:r>
    </w:p>
    <w:p w:rsidR="00FC5C56" w:rsidRDefault="00FC5C56" w:rsidP="00D90F15">
      <w:pPr>
        <w:spacing w:after="0" w:line="240" w:lineRule="auto"/>
        <w:jc w:val="both"/>
      </w:pPr>
      <w:r>
        <w:t>Rodrigue Albert, ustensiles de bois</w:t>
      </w:r>
    </w:p>
    <w:p w:rsidR="00FC5C56" w:rsidRDefault="00FC5C56" w:rsidP="00D90F15">
      <w:pPr>
        <w:spacing w:after="0" w:line="240" w:lineRule="auto"/>
        <w:jc w:val="both"/>
      </w:pPr>
      <w:r>
        <w:t>Johanne Michaud, vitrailliste</w:t>
      </w:r>
    </w:p>
    <w:p w:rsidR="00FC5C56" w:rsidRDefault="00FC5C56" w:rsidP="00D90F15">
      <w:pPr>
        <w:spacing w:after="0" w:line="240" w:lineRule="auto"/>
        <w:jc w:val="both"/>
      </w:pPr>
      <w:r>
        <w:t>Marie Claude, savonnerie artisanale</w:t>
      </w:r>
    </w:p>
    <w:p w:rsidR="00FC5C56" w:rsidRDefault="00FC5C56" w:rsidP="00D90F15">
      <w:pPr>
        <w:spacing w:after="0" w:line="240" w:lineRule="auto"/>
        <w:jc w:val="both"/>
      </w:pPr>
      <w:r>
        <w:t>Louis-Étienne Bérubé, articles de bois</w:t>
      </w:r>
    </w:p>
    <w:p w:rsidR="00FC5C56" w:rsidRDefault="00FC5C56" w:rsidP="00D90F15">
      <w:pPr>
        <w:spacing w:after="0" w:line="240" w:lineRule="auto"/>
        <w:jc w:val="both"/>
      </w:pPr>
      <w:r>
        <w:t>Jacques Leclerc, coffret</w:t>
      </w:r>
    </w:p>
    <w:p w:rsidR="00FC5C56" w:rsidRDefault="00FC5C56" w:rsidP="00D90F15">
      <w:pPr>
        <w:spacing w:after="0" w:line="240" w:lineRule="auto"/>
        <w:jc w:val="both"/>
      </w:pPr>
    </w:p>
    <w:p w:rsidR="00FC5C56" w:rsidRPr="00DD2848" w:rsidRDefault="00FC5C56" w:rsidP="00DD2848">
      <w:pPr>
        <w:spacing w:after="0" w:line="240" w:lineRule="auto"/>
        <w:jc w:val="center"/>
        <w:rPr>
          <w:b/>
          <w:sz w:val="24"/>
          <w:szCs w:val="24"/>
          <w:u w:val="single"/>
        </w:rPr>
      </w:pPr>
      <w:r w:rsidRPr="00DD2848">
        <w:rPr>
          <w:b/>
          <w:sz w:val="24"/>
          <w:szCs w:val="24"/>
          <w:u w:val="single"/>
        </w:rPr>
        <w:t>MARCHÉ</w:t>
      </w:r>
      <w:r>
        <w:rPr>
          <w:b/>
          <w:sz w:val="24"/>
          <w:szCs w:val="24"/>
          <w:u w:val="single"/>
        </w:rPr>
        <w:t xml:space="preserve"> </w:t>
      </w:r>
      <w:r w:rsidRPr="00DD2848">
        <w:rPr>
          <w:b/>
          <w:sz w:val="24"/>
          <w:szCs w:val="24"/>
          <w:u w:val="single"/>
        </w:rPr>
        <w:t>CHAMPÊTRE 19 AOÛT</w:t>
      </w:r>
    </w:p>
    <w:p w:rsidR="00FC5C56" w:rsidRDefault="00FC5C56" w:rsidP="00D90F15">
      <w:pPr>
        <w:spacing w:after="0" w:line="240" w:lineRule="auto"/>
        <w:jc w:val="both"/>
      </w:pPr>
    </w:p>
    <w:p w:rsidR="00FC5C56" w:rsidRDefault="00FC5C56" w:rsidP="00DD2848">
      <w:pPr>
        <w:spacing w:after="0" w:line="240" w:lineRule="auto"/>
        <w:jc w:val="both"/>
      </w:pPr>
      <w:r>
        <w:t>Nicolas Gagnon, grillages</w:t>
      </w:r>
    </w:p>
    <w:p w:rsidR="00FC5C56" w:rsidRDefault="00FC5C56" w:rsidP="00DD2848">
      <w:pPr>
        <w:spacing w:after="0" w:line="240" w:lineRule="auto"/>
        <w:jc w:val="both"/>
      </w:pPr>
      <w:r>
        <w:t>Annie Boudreault, huiles à marier</w:t>
      </w:r>
    </w:p>
    <w:p w:rsidR="00FC5C56" w:rsidRDefault="00FC5C56" w:rsidP="00DD2848">
      <w:pPr>
        <w:spacing w:after="0" w:line="240" w:lineRule="auto"/>
        <w:jc w:val="both"/>
      </w:pPr>
      <w:r>
        <w:t>Sandrine Duplessis, pâtisseries d’Olivier</w:t>
      </w:r>
    </w:p>
    <w:p w:rsidR="00FC5C56" w:rsidRDefault="00FC5C56" w:rsidP="00DD2848">
      <w:pPr>
        <w:spacing w:after="0" w:line="240" w:lineRule="auto"/>
        <w:jc w:val="both"/>
      </w:pPr>
      <w:r>
        <w:t>Claudie Gagné, Jardins de la mer</w:t>
      </w:r>
    </w:p>
    <w:p w:rsidR="00FC5C56" w:rsidRDefault="00FC5C56" w:rsidP="00DD2848">
      <w:pPr>
        <w:spacing w:after="0" w:line="240" w:lineRule="auto"/>
        <w:jc w:val="both"/>
      </w:pPr>
      <w:r>
        <w:t>Diane Lajoie, fraisière Lebel</w:t>
      </w:r>
    </w:p>
    <w:p w:rsidR="00FC5C56" w:rsidRPr="00DD2848" w:rsidRDefault="00FC5C56" w:rsidP="00DD2848">
      <w:pPr>
        <w:spacing w:after="0" w:line="240" w:lineRule="auto"/>
        <w:jc w:val="both"/>
      </w:pPr>
      <w:r>
        <w:t>Maria Dégarie, pains et brioches</w:t>
      </w:r>
    </w:p>
    <w:p w:rsidR="00FC5C56" w:rsidRDefault="00FC5C56" w:rsidP="000F029A">
      <w:pPr>
        <w:spacing w:after="0" w:line="240" w:lineRule="auto"/>
        <w:jc w:val="both"/>
        <w:rPr>
          <w:u w:val="single"/>
        </w:rPr>
      </w:pPr>
    </w:p>
    <w:p w:rsidR="00FC5C56" w:rsidRDefault="00FC5C56" w:rsidP="000F029A">
      <w:pPr>
        <w:spacing w:after="0" w:line="240" w:lineRule="auto"/>
        <w:jc w:val="both"/>
        <w:rPr>
          <w:u w:val="single"/>
        </w:rPr>
      </w:pPr>
    </w:p>
    <w:p w:rsidR="00FC5C56" w:rsidRDefault="00FC5C56" w:rsidP="000F029A">
      <w:pPr>
        <w:spacing w:after="0" w:line="240" w:lineRule="auto"/>
        <w:jc w:val="both"/>
        <w:rPr>
          <w:u w:val="single"/>
        </w:rPr>
      </w:pPr>
      <w:r>
        <w:rPr>
          <w:noProof/>
          <w:lang w:eastAsia="fr-CA"/>
        </w:rPr>
        <w:pict>
          <v:shape id="_x0000_s1048" type="#_x0000_t202" style="position:absolute;left:0;text-align:left;margin-left:136.75pt;margin-top:4.6pt;width:178.45pt;height:26.3pt;z-index:251667968" fillcolor="#f79646" stroked="f">
            <v:textbox style="mso-next-textbox:#_x0000_s1048">
              <w:txbxContent>
                <w:p w:rsidR="00FC5C56" w:rsidRPr="00F32B97" w:rsidRDefault="00FC5C56" w:rsidP="00F32B97">
                  <w:pPr>
                    <w:jc w:val="center"/>
                    <w:rPr>
                      <w:b/>
                    </w:rPr>
                  </w:pPr>
                  <w:r w:rsidRPr="00F32B97">
                    <w:rPr>
                      <w:b/>
                    </w:rPr>
                    <w:t xml:space="preserve">Accès sur le site gratuit </w:t>
                  </w:r>
                </w:p>
              </w:txbxContent>
            </v:textbox>
          </v:shape>
        </w:pict>
      </w:r>
    </w:p>
    <w:p w:rsidR="00FC5C56" w:rsidRPr="00F32B97" w:rsidRDefault="00FC5C56" w:rsidP="00F32B97">
      <w:pPr>
        <w:spacing w:after="0" w:line="240" w:lineRule="auto"/>
        <w:jc w:val="center"/>
        <w:rPr>
          <w:u w:val="single"/>
        </w:rPr>
      </w:pPr>
    </w:p>
    <w:sectPr w:rsidR="00FC5C56" w:rsidRPr="00F32B97" w:rsidSect="00BF46B4">
      <w:pgSz w:w="12240" w:h="15840"/>
      <w:pgMar w:top="1440" w:right="1800" w:bottom="720" w:left="1800" w:header="706" w:footer="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C56" w:rsidRDefault="00FC5C56" w:rsidP="000260D6">
      <w:pPr>
        <w:spacing w:after="0" w:line="240" w:lineRule="auto"/>
      </w:pPr>
      <w:r>
        <w:separator/>
      </w:r>
    </w:p>
  </w:endnote>
  <w:endnote w:type="continuationSeparator" w:id="0">
    <w:p w:rsidR="00FC5C56" w:rsidRDefault="00FC5C56" w:rsidP="000260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stral">
    <w:altName w:val="Rage Italic"/>
    <w:panose1 w:val="00000000000000000000"/>
    <w:charset w:val="00"/>
    <w:family w:val="script"/>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56" w:rsidRDefault="00FC5C56" w:rsidP="00DE5632">
    <w:pPr>
      <w:pStyle w:val="Footer"/>
      <w:rPr>
        <w:sz w:val="16"/>
        <w:szCs w:val="16"/>
      </w:rPr>
    </w:pPr>
    <w:r>
      <w:rPr>
        <w:b/>
        <w:sz w:val="16"/>
        <w:szCs w:val="16"/>
      </w:rPr>
      <w:t>Deux Nations Une Fête</w:t>
    </w:r>
  </w:p>
  <w:p w:rsidR="00FC5C56" w:rsidRPr="006C6E62" w:rsidRDefault="00FC5C56" w:rsidP="00DE5632">
    <w:pPr>
      <w:pStyle w:val="Footer"/>
      <w:rPr>
        <w:sz w:val="16"/>
        <w:szCs w:val="16"/>
      </w:rPr>
    </w:pPr>
    <w:r>
      <w:rPr>
        <w:sz w:val="16"/>
        <w:szCs w:val="16"/>
      </w:rPr>
      <w:t>Du 17 au 19 août 2012</w:t>
    </w:r>
  </w:p>
  <w:p w:rsidR="00FC5C56" w:rsidRDefault="00FC5C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56" w:rsidRDefault="00FC5C56" w:rsidP="001627C3">
    <w:pPr>
      <w:pStyle w:val="Footer"/>
      <w:tabs>
        <w:tab w:val="clear" w:pos="4320"/>
      </w:tabs>
      <w:ind w:left="-720"/>
      <w:rPr>
        <w:sz w:val="16"/>
        <w:szCs w:val="16"/>
      </w:rPr>
    </w:pPr>
    <w:r>
      <w:rPr>
        <w:b/>
        <w:sz w:val="16"/>
        <w:szCs w:val="16"/>
      </w:rPr>
      <w:t>Deux Nations Une Fête</w:t>
    </w:r>
  </w:p>
  <w:p w:rsidR="00FC5C56" w:rsidRPr="006C6E62" w:rsidRDefault="00FC5C56" w:rsidP="001627C3">
    <w:pPr>
      <w:pStyle w:val="Footer"/>
      <w:ind w:hanging="720"/>
      <w:rPr>
        <w:sz w:val="16"/>
        <w:szCs w:val="16"/>
      </w:rPr>
    </w:pPr>
    <w:r>
      <w:rPr>
        <w:sz w:val="16"/>
        <w:szCs w:val="16"/>
      </w:rPr>
      <w:t>Du 17 au 19 août 2012</w:t>
    </w:r>
  </w:p>
  <w:p w:rsidR="00FC5C56" w:rsidRDefault="00FC5C5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C56" w:rsidRDefault="00FC5C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C56" w:rsidRDefault="00FC5C56" w:rsidP="000260D6">
      <w:pPr>
        <w:spacing w:after="0" w:line="240" w:lineRule="auto"/>
      </w:pPr>
      <w:r>
        <w:separator/>
      </w:r>
    </w:p>
  </w:footnote>
  <w:footnote w:type="continuationSeparator" w:id="0">
    <w:p w:rsidR="00FC5C56" w:rsidRDefault="00FC5C56" w:rsidP="000260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E6521"/>
    <w:multiLevelType w:val="hybridMultilevel"/>
    <w:tmpl w:val="8AD2322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32FD596A"/>
    <w:multiLevelType w:val="hybridMultilevel"/>
    <w:tmpl w:val="09D6A81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13B1"/>
    <w:rsid w:val="0002347F"/>
    <w:rsid w:val="000260D6"/>
    <w:rsid w:val="0002651D"/>
    <w:rsid w:val="000327F2"/>
    <w:rsid w:val="00032E4A"/>
    <w:rsid w:val="000352EB"/>
    <w:rsid w:val="00050DDF"/>
    <w:rsid w:val="000548FE"/>
    <w:rsid w:val="00082830"/>
    <w:rsid w:val="00084C4E"/>
    <w:rsid w:val="000906DC"/>
    <w:rsid w:val="000A551D"/>
    <w:rsid w:val="000D4F49"/>
    <w:rsid w:val="000E18B0"/>
    <w:rsid w:val="000E744A"/>
    <w:rsid w:val="000F029A"/>
    <w:rsid w:val="000F63FA"/>
    <w:rsid w:val="001132FA"/>
    <w:rsid w:val="001142DD"/>
    <w:rsid w:val="00117CA5"/>
    <w:rsid w:val="00125DE2"/>
    <w:rsid w:val="00135C98"/>
    <w:rsid w:val="00143D13"/>
    <w:rsid w:val="001627C3"/>
    <w:rsid w:val="001654E2"/>
    <w:rsid w:val="00165547"/>
    <w:rsid w:val="001658DB"/>
    <w:rsid w:val="0019722D"/>
    <w:rsid w:val="001D67E2"/>
    <w:rsid w:val="001D719F"/>
    <w:rsid w:val="002242C2"/>
    <w:rsid w:val="00225DD8"/>
    <w:rsid w:val="002368C6"/>
    <w:rsid w:val="00242A72"/>
    <w:rsid w:val="00242AF6"/>
    <w:rsid w:val="00255CD3"/>
    <w:rsid w:val="0026730F"/>
    <w:rsid w:val="00277300"/>
    <w:rsid w:val="00281971"/>
    <w:rsid w:val="00296FEA"/>
    <w:rsid w:val="002B218F"/>
    <w:rsid w:val="002C5F41"/>
    <w:rsid w:val="002D604C"/>
    <w:rsid w:val="002E36C6"/>
    <w:rsid w:val="00304582"/>
    <w:rsid w:val="00306976"/>
    <w:rsid w:val="00313851"/>
    <w:rsid w:val="00324ADC"/>
    <w:rsid w:val="00324D34"/>
    <w:rsid w:val="00327E97"/>
    <w:rsid w:val="003358D0"/>
    <w:rsid w:val="00342DFF"/>
    <w:rsid w:val="00345ADA"/>
    <w:rsid w:val="00363508"/>
    <w:rsid w:val="00376BDB"/>
    <w:rsid w:val="00387A62"/>
    <w:rsid w:val="00395457"/>
    <w:rsid w:val="003B2BC7"/>
    <w:rsid w:val="003B7155"/>
    <w:rsid w:val="00403B11"/>
    <w:rsid w:val="00403D87"/>
    <w:rsid w:val="004174D0"/>
    <w:rsid w:val="00426F38"/>
    <w:rsid w:val="004506A0"/>
    <w:rsid w:val="0046742B"/>
    <w:rsid w:val="004714BF"/>
    <w:rsid w:val="0048050D"/>
    <w:rsid w:val="0048601F"/>
    <w:rsid w:val="00493903"/>
    <w:rsid w:val="004C3A1A"/>
    <w:rsid w:val="004D2D44"/>
    <w:rsid w:val="004F563B"/>
    <w:rsid w:val="005024BA"/>
    <w:rsid w:val="00502673"/>
    <w:rsid w:val="00505A6C"/>
    <w:rsid w:val="005177CB"/>
    <w:rsid w:val="005213B1"/>
    <w:rsid w:val="00542A14"/>
    <w:rsid w:val="005457B7"/>
    <w:rsid w:val="00553271"/>
    <w:rsid w:val="00566E6E"/>
    <w:rsid w:val="00574397"/>
    <w:rsid w:val="00577A4A"/>
    <w:rsid w:val="00590F27"/>
    <w:rsid w:val="00596F68"/>
    <w:rsid w:val="005A33E2"/>
    <w:rsid w:val="005C0DD0"/>
    <w:rsid w:val="005D2B5D"/>
    <w:rsid w:val="005F17CD"/>
    <w:rsid w:val="006009A5"/>
    <w:rsid w:val="00602E96"/>
    <w:rsid w:val="0060753B"/>
    <w:rsid w:val="00630414"/>
    <w:rsid w:val="0063093A"/>
    <w:rsid w:val="00636096"/>
    <w:rsid w:val="00650372"/>
    <w:rsid w:val="0065795D"/>
    <w:rsid w:val="00670F37"/>
    <w:rsid w:val="006728E9"/>
    <w:rsid w:val="00677F77"/>
    <w:rsid w:val="00680031"/>
    <w:rsid w:val="006969C0"/>
    <w:rsid w:val="006A09C7"/>
    <w:rsid w:val="006B0685"/>
    <w:rsid w:val="006C6E62"/>
    <w:rsid w:val="006D7F1D"/>
    <w:rsid w:val="006E316D"/>
    <w:rsid w:val="006E4920"/>
    <w:rsid w:val="006F615A"/>
    <w:rsid w:val="007253D1"/>
    <w:rsid w:val="00732495"/>
    <w:rsid w:val="00742419"/>
    <w:rsid w:val="007469A8"/>
    <w:rsid w:val="00776CAE"/>
    <w:rsid w:val="0078435D"/>
    <w:rsid w:val="007845E6"/>
    <w:rsid w:val="007879F7"/>
    <w:rsid w:val="0079195E"/>
    <w:rsid w:val="007947A0"/>
    <w:rsid w:val="00795CFC"/>
    <w:rsid w:val="007C22BD"/>
    <w:rsid w:val="007C5B0D"/>
    <w:rsid w:val="007D2A8F"/>
    <w:rsid w:val="007D7CB2"/>
    <w:rsid w:val="007F0A27"/>
    <w:rsid w:val="00802A4C"/>
    <w:rsid w:val="00802BAD"/>
    <w:rsid w:val="00812927"/>
    <w:rsid w:val="00817DFE"/>
    <w:rsid w:val="008229B6"/>
    <w:rsid w:val="008461B3"/>
    <w:rsid w:val="0085011D"/>
    <w:rsid w:val="008604AD"/>
    <w:rsid w:val="008855CC"/>
    <w:rsid w:val="00895A84"/>
    <w:rsid w:val="008A0ABC"/>
    <w:rsid w:val="008A4B6B"/>
    <w:rsid w:val="008C2A54"/>
    <w:rsid w:val="008C2D41"/>
    <w:rsid w:val="008F5BF7"/>
    <w:rsid w:val="008F5D95"/>
    <w:rsid w:val="00912D14"/>
    <w:rsid w:val="00914009"/>
    <w:rsid w:val="0091408D"/>
    <w:rsid w:val="00920F1C"/>
    <w:rsid w:val="00921875"/>
    <w:rsid w:val="009318CA"/>
    <w:rsid w:val="00946719"/>
    <w:rsid w:val="00962F54"/>
    <w:rsid w:val="00971F79"/>
    <w:rsid w:val="00975873"/>
    <w:rsid w:val="009A7C66"/>
    <w:rsid w:val="009C05EE"/>
    <w:rsid w:val="009E6B17"/>
    <w:rsid w:val="00A11527"/>
    <w:rsid w:val="00A24242"/>
    <w:rsid w:val="00A2517B"/>
    <w:rsid w:val="00A56F00"/>
    <w:rsid w:val="00A66E30"/>
    <w:rsid w:val="00A72C3F"/>
    <w:rsid w:val="00A817A7"/>
    <w:rsid w:val="00AB5C8B"/>
    <w:rsid w:val="00AC3132"/>
    <w:rsid w:val="00AC3AD0"/>
    <w:rsid w:val="00AE1FCF"/>
    <w:rsid w:val="00AF5382"/>
    <w:rsid w:val="00B139E1"/>
    <w:rsid w:val="00B456D0"/>
    <w:rsid w:val="00B610DB"/>
    <w:rsid w:val="00B64AD3"/>
    <w:rsid w:val="00B64C1E"/>
    <w:rsid w:val="00B703AC"/>
    <w:rsid w:val="00BC039E"/>
    <w:rsid w:val="00BC4A90"/>
    <w:rsid w:val="00BC5964"/>
    <w:rsid w:val="00BC62F9"/>
    <w:rsid w:val="00BD3208"/>
    <w:rsid w:val="00BD5AEA"/>
    <w:rsid w:val="00BF46B4"/>
    <w:rsid w:val="00BF5159"/>
    <w:rsid w:val="00C07F1D"/>
    <w:rsid w:val="00C43031"/>
    <w:rsid w:val="00C47F9E"/>
    <w:rsid w:val="00C564FE"/>
    <w:rsid w:val="00C57173"/>
    <w:rsid w:val="00C657AB"/>
    <w:rsid w:val="00C71389"/>
    <w:rsid w:val="00C737C0"/>
    <w:rsid w:val="00C822D8"/>
    <w:rsid w:val="00C8289B"/>
    <w:rsid w:val="00C92EDA"/>
    <w:rsid w:val="00C93462"/>
    <w:rsid w:val="00CD11F7"/>
    <w:rsid w:val="00CE0B33"/>
    <w:rsid w:val="00CE6BEF"/>
    <w:rsid w:val="00D00014"/>
    <w:rsid w:val="00D272C1"/>
    <w:rsid w:val="00D37132"/>
    <w:rsid w:val="00D54ADD"/>
    <w:rsid w:val="00D6340A"/>
    <w:rsid w:val="00D90F15"/>
    <w:rsid w:val="00D92249"/>
    <w:rsid w:val="00DA3686"/>
    <w:rsid w:val="00DA6D8A"/>
    <w:rsid w:val="00DC1592"/>
    <w:rsid w:val="00DC2A32"/>
    <w:rsid w:val="00DC3FFE"/>
    <w:rsid w:val="00DD2131"/>
    <w:rsid w:val="00DD2848"/>
    <w:rsid w:val="00DD55E3"/>
    <w:rsid w:val="00DD61F8"/>
    <w:rsid w:val="00DE5632"/>
    <w:rsid w:val="00DF4C22"/>
    <w:rsid w:val="00E01399"/>
    <w:rsid w:val="00E03589"/>
    <w:rsid w:val="00E04A70"/>
    <w:rsid w:val="00E12A90"/>
    <w:rsid w:val="00E14245"/>
    <w:rsid w:val="00E436B2"/>
    <w:rsid w:val="00E466B9"/>
    <w:rsid w:val="00E72700"/>
    <w:rsid w:val="00E73586"/>
    <w:rsid w:val="00E77FD0"/>
    <w:rsid w:val="00EC5787"/>
    <w:rsid w:val="00EE5695"/>
    <w:rsid w:val="00F2498E"/>
    <w:rsid w:val="00F27867"/>
    <w:rsid w:val="00F32B97"/>
    <w:rsid w:val="00F37858"/>
    <w:rsid w:val="00F53BAC"/>
    <w:rsid w:val="00F554E3"/>
    <w:rsid w:val="00F7192E"/>
    <w:rsid w:val="00F9645A"/>
    <w:rsid w:val="00FA63BB"/>
    <w:rsid w:val="00FB04E6"/>
    <w:rsid w:val="00FB6C8D"/>
    <w:rsid w:val="00FC5C56"/>
    <w:rsid w:val="00FE3B40"/>
    <w:rsid w:val="00FF22AC"/>
  </w:rsids>
  <m:mathPr>
    <m:mathFont m:val="Cambria Math"/>
    <m:brkBin m:val="before"/>
    <m:brkBinSub m:val="--"/>
    <m:smallFrac m:val="off"/>
    <m:dispDef/>
    <m:lMargin m:val="0"/>
    <m:rMargin m:val="0"/>
    <m:defJc m:val="centerGroup"/>
    <m:wrapIndent m:val="1440"/>
    <m:intLim m:val="subSup"/>
    <m:naryLim m:val="undOvr"/>
  </m:mathPr>
  <w:uiCompat97To2003/>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00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2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1875"/>
    <w:rPr>
      <w:rFonts w:ascii="Tahoma" w:hAnsi="Tahoma" w:cs="Tahoma"/>
      <w:sz w:val="16"/>
      <w:szCs w:val="16"/>
    </w:rPr>
  </w:style>
  <w:style w:type="paragraph" w:styleId="Header">
    <w:name w:val="header"/>
    <w:basedOn w:val="Normal"/>
    <w:link w:val="HeaderChar"/>
    <w:uiPriority w:val="99"/>
    <w:semiHidden/>
    <w:rsid w:val="000260D6"/>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rsid w:val="000260D6"/>
    <w:rPr>
      <w:rFonts w:cs="Times New Roman"/>
    </w:rPr>
  </w:style>
  <w:style w:type="paragraph" w:styleId="Footer">
    <w:name w:val="footer"/>
    <w:basedOn w:val="Normal"/>
    <w:link w:val="FooterChar"/>
    <w:uiPriority w:val="99"/>
    <w:rsid w:val="000260D6"/>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0260D6"/>
    <w:rPr>
      <w:rFonts w:cs="Times New Roman"/>
    </w:rPr>
  </w:style>
  <w:style w:type="paragraph" w:styleId="ListParagraph">
    <w:name w:val="List Paragraph"/>
    <w:basedOn w:val="Normal"/>
    <w:uiPriority w:val="99"/>
    <w:qFormat/>
    <w:rsid w:val="00DA3686"/>
    <w:pPr>
      <w:ind w:left="720"/>
      <w:contextualSpacing/>
    </w:pPr>
  </w:style>
  <w:style w:type="paragraph" w:styleId="NormalWeb">
    <w:name w:val="Normal (Web)"/>
    <w:basedOn w:val="Normal"/>
    <w:uiPriority w:val="99"/>
    <w:semiHidden/>
    <w:rsid w:val="005177CB"/>
    <w:pPr>
      <w:spacing w:before="100" w:beforeAutospacing="1" w:after="100" w:afterAutospacing="1" w:line="240" w:lineRule="auto"/>
    </w:pPr>
    <w:rPr>
      <w:rFonts w:ascii="Times New Roman" w:eastAsia="Times New Roman" w:hAnsi="Times New Roman"/>
      <w:sz w:val="24"/>
      <w:szCs w:val="24"/>
      <w:lang w:eastAsia="fr-CA"/>
    </w:rPr>
  </w:style>
  <w:style w:type="character" w:styleId="Strong">
    <w:name w:val="Strong"/>
    <w:basedOn w:val="DefaultParagraphFont"/>
    <w:uiPriority w:val="99"/>
    <w:qFormat/>
    <w:rsid w:val="005177CB"/>
    <w:rPr>
      <w:rFonts w:cs="Times New Roman"/>
      <w:b/>
      <w:bCs/>
    </w:rPr>
  </w:style>
  <w:style w:type="paragraph" w:customStyle="1" w:styleId="arial12">
    <w:name w:val="arial12"/>
    <w:basedOn w:val="Normal"/>
    <w:uiPriority w:val="99"/>
    <w:rsid w:val="00895A84"/>
    <w:pPr>
      <w:spacing w:before="100" w:beforeAutospacing="1" w:after="100" w:afterAutospacing="1" w:line="240" w:lineRule="auto"/>
    </w:pPr>
    <w:rPr>
      <w:rFonts w:ascii="Arial" w:eastAsia="Times New Roman" w:hAnsi="Arial" w:cs="Arial"/>
      <w:color w:val="000000"/>
      <w:sz w:val="15"/>
      <w:szCs w:val="15"/>
      <w:lang w:eastAsia="fr-CA"/>
    </w:rPr>
  </w:style>
  <w:style w:type="character" w:styleId="Emphasis">
    <w:name w:val="Emphasis"/>
    <w:basedOn w:val="DefaultParagraphFont"/>
    <w:uiPriority w:val="99"/>
    <w:qFormat/>
    <w:rsid w:val="00895A84"/>
    <w:rPr>
      <w:rFonts w:cs="Times New Roman"/>
      <w:i/>
      <w:iCs/>
    </w:rPr>
  </w:style>
</w:styles>
</file>

<file path=word/webSettings.xml><?xml version="1.0" encoding="utf-8"?>
<w:webSettings xmlns:r="http://schemas.openxmlformats.org/officeDocument/2006/relationships" xmlns:w="http://schemas.openxmlformats.org/wordprocessingml/2006/main">
  <w:divs>
    <w:div w:id="671756560">
      <w:marLeft w:val="0"/>
      <w:marRight w:val="0"/>
      <w:marTop w:val="0"/>
      <w:marBottom w:val="0"/>
      <w:divBdr>
        <w:top w:val="none" w:sz="0" w:space="0" w:color="auto"/>
        <w:left w:val="none" w:sz="0" w:space="0" w:color="auto"/>
        <w:bottom w:val="none" w:sz="0" w:space="0" w:color="auto"/>
        <w:right w:val="none" w:sz="0" w:space="0" w:color="auto"/>
      </w:divBdr>
    </w:div>
    <w:div w:id="671756561">
      <w:marLeft w:val="0"/>
      <w:marRight w:val="0"/>
      <w:marTop w:val="0"/>
      <w:marBottom w:val="0"/>
      <w:divBdr>
        <w:top w:val="none" w:sz="0" w:space="0" w:color="auto"/>
        <w:left w:val="none" w:sz="0" w:space="0" w:color="auto"/>
        <w:bottom w:val="none" w:sz="0" w:space="0" w:color="auto"/>
        <w:right w:val="none" w:sz="0" w:space="0" w:color="auto"/>
      </w:divBdr>
      <w:divsChild>
        <w:div w:id="671756571">
          <w:marLeft w:val="0"/>
          <w:marRight w:val="0"/>
          <w:marTop w:val="63"/>
          <w:marBottom w:val="0"/>
          <w:divBdr>
            <w:top w:val="single" w:sz="12" w:space="6" w:color="000000"/>
            <w:left w:val="single" w:sz="12" w:space="0" w:color="000000"/>
            <w:bottom w:val="single" w:sz="12" w:space="6" w:color="000000"/>
            <w:right w:val="single" w:sz="12" w:space="0" w:color="000000"/>
          </w:divBdr>
          <w:divsChild>
            <w:div w:id="671756568">
              <w:marLeft w:val="2730"/>
              <w:marRight w:val="125"/>
              <w:marTop w:val="25"/>
              <w:marBottom w:val="0"/>
              <w:divBdr>
                <w:top w:val="none" w:sz="0" w:space="0" w:color="auto"/>
                <w:left w:val="none" w:sz="0" w:space="0" w:color="auto"/>
                <w:bottom w:val="none" w:sz="0" w:space="0" w:color="auto"/>
                <w:right w:val="none" w:sz="0" w:space="0" w:color="auto"/>
              </w:divBdr>
              <w:divsChild>
                <w:div w:id="6717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56564">
      <w:marLeft w:val="0"/>
      <w:marRight w:val="0"/>
      <w:marTop w:val="0"/>
      <w:marBottom w:val="0"/>
      <w:divBdr>
        <w:top w:val="none" w:sz="0" w:space="0" w:color="auto"/>
        <w:left w:val="none" w:sz="0" w:space="0" w:color="auto"/>
        <w:bottom w:val="none" w:sz="0" w:space="0" w:color="auto"/>
        <w:right w:val="none" w:sz="0" w:space="0" w:color="auto"/>
      </w:divBdr>
      <w:divsChild>
        <w:div w:id="671756570">
          <w:marLeft w:val="0"/>
          <w:marRight w:val="0"/>
          <w:marTop w:val="0"/>
          <w:marBottom w:val="0"/>
          <w:divBdr>
            <w:top w:val="none" w:sz="0" w:space="0" w:color="auto"/>
            <w:left w:val="none" w:sz="0" w:space="0" w:color="auto"/>
            <w:bottom w:val="none" w:sz="0" w:space="0" w:color="auto"/>
            <w:right w:val="none" w:sz="0" w:space="0" w:color="auto"/>
          </w:divBdr>
          <w:divsChild>
            <w:div w:id="671756563">
              <w:marLeft w:val="0"/>
              <w:marRight w:val="0"/>
              <w:marTop w:val="0"/>
              <w:marBottom w:val="0"/>
              <w:divBdr>
                <w:top w:val="none" w:sz="0" w:space="0" w:color="auto"/>
                <w:left w:val="none" w:sz="0" w:space="0" w:color="auto"/>
                <w:bottom w:val="none" w:sz="0" w:space="0" w:color="auto"/>
                <w:right w:val="none" w:sz="0" w:space="0" w:color="auto"/>
              </w:divBdr>
              <w:divsChild>
                <w:div w:id="671756562">
                  <w:marLeft w:val="0"/>
                  <w:marRight w:val="0"/>
                  <w:marTop w:val="0"/>
                  <w:marBottom w:val="0"/>
                  <w:divBdr>
                    <w:top w:val="none" w:sz="0" w:space="0" w:color="auto"/>
                    <w:left w:val="none" w:sz="0" w:space="0" w:color="auto"/>
                    <w:bottom w:val="none" w:sz="0" w:space="0" w:color="auto"/>
                    <w:right w:val="none" w:sz="0" w:space="0" w:color="auto"/>
                  </w:divBdr>
                  <w:divsChild>
                    <w:div w:id="671756559">
                      <w:marLeft w:val="272"/>
                      <w:marRight w:val="0"/>
                      <w:marTop w:val="0"/>
                      <w:marBottom w:val="0"/>
                      <w:divBdr>
                        <w:top w:val="none" w:sz="0" w:space="0" w:color="auto"/>
                        <w:left w:val="none" w:sz="0" w:space="0" w:color="auto"/>
                        <w:bottom w:val="none" w:sz="0" w:space="0" w:color="auto"/>
                        <w:right w:val="none" w:sz="0" w:space="0" w:color="auto"/>
                      </w:divBdr>
                      <w:divsChild>
                        <w:div w:id="671756565">
                          <w:marLeft w:val="0"/>
                          <w:marRight w:val="0"/>
                          <w:marTop w:val="0"/>
                          <w:marBottom w:val="0"/>
                          <w:divBdr>
                            <w:top w:val="single" w:sz="2" w:space="3" w:color="D0E1E8"/>
                            <w:left w:val="single" w:sz="24" w:space="7" w:color="77A7BB"/>
                            <w:bottom w:val="single" w:sz="24" w:space="7" w:color="77A7BB"/>
                            <w:right w:val="single" w:sz="24" w:space="7" w:color="77A7BB"/>
                          </w:divBdr>
                          <w:divsChild>
                            <w:div w:id="671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7565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9</Pages>
  <Words>2773</Words>
  <Characters>15256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fabienne.gingras</dc:creator>
  <cp:keywords/>
  <dc:description/>
  <cp:lastModifiedBy>JYC</cp:lastModifiedBy>
  <cp:revision>2</cp:revision>
  <cp:lastPrinted>2012-08-06T19:36:00Z</cp:lastPrinted>
  <dcterms:created xsi:type="dcterms:W3CDTF">2012-08-09T15:13:00Z</dcterms:created>
  <dcterms:modified xsi:type="dcterms:W3CDTF">2012-08-09T15:13:00Z</dcterms:modified>
</cp:coreProperties>
</file>